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2DC" w:rsidRDefault="008842DC">
      <w:pPr>
        <w:rPr>
          <w:sz w:val="28"/>
          <w:szCs w:val="45"/>
        </w:rPr>
      </w:pPr>
      <w:r>
        <w:rPr>
          <w:sz w:val="28"/>
          <w:szCs w:val="45"/>
        </w:rPr>
        <w:t>This is your B</w:t>
      </w:r>
      <w:r w:rsidR="002920D0">
        <w:rPr>
          <w:sz w:val="28"/>
          <w:szCs w:val="45"/>
        </w:rPr>
        <w:t>2</w:t>
      </w:r>
      <w:r>
        <w:rPr>
          <w:sz w:val="28"/>
          <w:szCs w:val="45"/>
        </w:rPr>
        <w:t xml:space="preserve"> Preparation calendar.  There are some fixed dates and times, but you have to fill in the practice that you are going to do.  </w:t>
      </w:r>
      <w:r w:rsidR="00CF3C62">
        <w:rPr>
          <w:sz w:val="28"/>
          <w:szCs w:val="45"/>
        </w:rPr>
        <w:t xml:space="preserve">The minimum practice is: </w:t>
      </w:r>
    </w:p>
    <w:p w:rsidR="008842DC" w:rsidRDefault="008842DC">
      <w:pPr>
        <w:rPr>
          <w:sz w:val="28"/>
          <w:szCs w:val="45"/>
        </w:rPr>
      </w:pPr>
    </w:p>
    <w:p w:rsidR="008842DC" w:rsidRPr="00CF3C62" w:rsidRDefault="00A422B3" w:rsidP="007114C6">
      <w:pPr>
        <w:pStyle w:val="ListParagraph"/>
        <w:numPr>
          <w:ilvl w:val="0"/>
          <w:numId w:val="13"/>
        </w:numPr>
        <w:rPr>
          <w:sz w:val="28"/>
          <w:szCs w:val="45"/>
        </w:rPr>
      </w:pPr>
      <w:r>
        <w:rPr>
          <w:rFonts w:ascii="Arial" w:hAnsi="Arial" w:cs="Arial"/>
          <w:sz w:val="28"/>
          <w:szCs w:val="45"/>
        </w:rPr>
        <w:t>8</w:t>
      </w:r>
      <w:r w:rsidR="007213B3">
        <w:rPr>
          <w:rFonts w:ascii="Arial" w:hAnsi="Arial" w:cs="Arial"/>
          <w:sz w:val="28"/>
          <w:szCs w:val="45"/>
        </w:rPr>
        <w:t xml:space="preserve"> parts</w:t>
      </w:r>
      <w:r w:rsidR="008842DC" w:rsidRPr="00CF3C62">
        <w:rPr>
          <w:rFonts w:ascii="Arial" w:hAnsi="Arial" w:cs="Arial"/>
          <w:sz w:val="28"/>
          <w:szCs w:val="45"/>
        </w:rPr>
        <w:t xml:space="preserve"> reading.  Each has 20 practices that need to be done and analysed so that you can learn from them: especially vocabulary. </w:t>
      </w:r>
    </w:p>
    <w:p w:rsidR="00CF3C62" w:rsidRPr="00CF3C62" w:rsidRDefault="00CF3C62" w:rsidP="00CF3C62">
      <w:pPr>
        <w:pStyle w:val="ListParagraph"/>
        <w:rPr>
          <w:sz w:val="28"/>
          <w:szCs w:val="45"/>
        </w:rPr>
      </w:pPr>
    </w:p>
    <w:p w:rsidR="008842DC" w:rsidRPr="00CF3C62" w:rsidRDefault="008842DC" w:rsidP="00CF3C62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45"/>
        </w:rPr>
      </w:pPr>
      <w:r w:rsidRPr="00CF3C62">
        <w:rPr>
          <w:rFonts w:ascii="Arial" w:hAnsi="Arial" w:cs="Arial"/>
          <w:sz w:val="28"/>
          <w:szCs w:val="45"/>
        </w:rPr>
        <w:t xml:space="preserve">Part 1: </w:t>
      </w:r>
      <w:r w:rsidR="002120EA" w:rsidRPr="00CF3C62">
        <w:rPr>
          <w:rFonts w:ascii="Arial" w:hAnsi="Arial" w:cs="Arial"/>
          <w:sz w:val="28"/>
          <w:szCs w:val="45"/>
        </w:rPr>
        <w:t>Text and Vocabulary Multiple Choice</w:t>
      </w:r>
    </w:p>
    <w:p w:rsidR="008842DC" w:rsidRPr="00CF3C62" w:rsidRDefault="008842DC" w:rsidP="00CF3C62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45"/>
        </w:rPr>
      </w:pPr>
      <w:r w:rsidRPr="00CF3C62">
        <w:rPr>
          <w:rFonts w:ascii="Arial" w:hAnsi="Arial" w:cs="Arial"/>
          <w:sz w:val="28"/>
          <w:szCs w:val="45"/>
        </w:rPr>
        <w:t xml:space="preserve">Part 2: </w:t>
      </w:r>
      <w:r w:rsidR="002120EA" w:rsidRPr="00CF3C62">
        <w:rPr>
          <w:rFonts w:ascii="Arial" w:hAnsi="Arial" w:cs="Arial"/>
          <w:sz w:val="28"/>
          <w:szCs w:val="45"/>
        </w:rPr>
        <w:t>Text and Fill in the blank</w:t>
      </w:r>
      <w:r w:rsidR="002120EA">
        <w:rPr>
          <w:rFonts w:ascii="Arial" w:hAnsi="Arial" w:cs="Arial"/>
          <w:sz w:val="28"/>
          <w:szCs w:val="45"/>
        </w:rPr>
        <w:t xml:space="preserve"> words</w:t>
      </w:r>
      <w:r w:rsidR="002120EA" w:rsidRPr="00CF3C62">
        <w:rPr>
          <w:rFonts w:ascii="Arial" w:hAnsi="Arial" w:cs="Arial"/>
          <w:sz w:val="28"/>
          <w:szCs w:val="45"/>
        </w:rPr>
        <w:t>.</w:t>
      </w:r>
    </w:p>
    <w:p w:rsidR="002120EA" w:rsidRPr="002120EA" w:rsidRDefault="008842DC" w:rsidP="002120EA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45"/>
        </w:rPr>
      </w:pPr>
      <w:r w:rsidRPr="00CF3C62">
        <w:rPr>
          <w:rFonts w:ascii="Arial" w:hAnsi="Arial" w:cs="Arial"/>
          <w:sz w:val="28"/>
          <w:szCs w:val="45"/>
        </w:rPr>
        <w:t xml:space="preserve">Part 3: </w:t>
      </w:r>
      <w:r w:rsidR="002120EA">
        <w:rPr>
          <w:rFonts w:ascii="Arial" w:hAnsi="Arial" w:cs="Arial"/>
          <w:sz w:val="28"/>
          <w:szCs w:val="45"/>
        </w:rPr>
        <w:t>Text Prefixes and Suffixes</w:t>
      </w:r>
    </w:p>
    <w:p w:rsidR="008842DC" w:rsidRPr="00CF3C62" w:rsidRDefault="008842DC" w:rsidP="007114C6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45"/>
        </w:rPr>
      </w:pPr>
      <w:r w:rsidRPr="00CF3C62">
        <w:rPr>
          <w:rFonts w:ascii="Arial" w:hAnsi="Arial" w:cs="Arial"/>
          <w:sz w:val="28"/>
          <w:szCs w:val="45"/>
        </w:rPr>
        <w:t xml:space="preserve">Part 4: </w:t>
      </w:r>
      <w:r w:rsidR="002120EA">
        <w:rPr>
          <w:rFonts w:ascii="Arial" w:hAnsi="Arial" w:cs="Arial"/>
          <w:sz w:val="28"/>
          <w:szCs w:val="45"/>
        </w:rPr>
        <w:t>Rewrite sentences.</w:t>
      </w:r>
    </w:p>
    <w:p w:rsidR="008842DC" w:rsidRPr="00CF3C62" w:rsidRDefault="008842DC" w:rsidP="00CF3C62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45"/>
        </w:rPr>
      </w:pPr>
      <w:r w:rsidRPr="00CF3C62">
        <w:rPr>
          <w:rFonts w:ascii="Arial" w:hAnsi="Arial" w:cs="Arial"/>
          <w:sz w:val="28"/>
          <w:szCs w:val="45"/>
        </w:rPr>
        <w:t xml:space="preserve">Part 5: </w:t>
      </w:r>
      <w:r w:rsidR="002120EA" w:rsidRPr="00CF3C62">
        <w:rPr>
          <w:rFonts w:ascii="Arial" w:hAnsi="Arial" w:cs="Arial"/>
          <w:sz w:val="28"/>
          <w:szCs w:val="45"/>
        </w:rPr>
        <w:t>Text and Multiple Choice</w:t>
      </w:r>
      <w:r w:rsidR="002120EA">
        <w:rPr>
          <w:rFonts w:ascii="Arial" w:hAnsi="Arial" w:cs="Arial"/>
          <w:sz w:val="28"/>
          <w:szCs w:val="45"/>
        </w:rPr>
        <w:t xml:space="preserve">  </w:t>
      </w:r>
    </w:p>
    <w:p w:rsidR="008842DC" w:rsidRDefault="008842DC" w:rsidP="00CF3C62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45"/>
        </w:rPr>
      </w:pPr>
      <w:r w:rsidRPr="00CF3C62">
        <w:rPr>
          <w:rFonts w:ascii="Arial" w:hAnsi="Arial" w:cs="Arial"/>
          <w:sz w:val="28"/>
          <w:szCs w:val="45"/>
        </w:rPr>
        <w:t xml:space="preserve">Part 6: Text and Fill in the </w:t>
      </w:r>
      <w:r w:rsidR="002120EA" w:rsidRPr="00CF3C62">
        <w:rPr>
          <w:rFonts w:ascii="Arial" w:hAnsi="Arial" w:cs="Arial"/>
          <w:sz w:val="28"/>
          <w:szCs w:val="45"/>
        </w:rPr>
        <w:t>blank</w:t>
      </w:r>
      <w:r w:rsidR="002120EA">
        <w:rPr>
          <w:rFonts w:ascii="Arial" w:hAnsi="Arial" w:cs="Arial"/>
          <w:sz w:val="28"/>
          <w:szCs w:val="45"/>
        </w:rPr>
        <w:t xml:space="preserve"> sentences</w:t>
      </w:r>
      <w:r w:rsidRPr="00CF3C62">
        <w:rPr>
          <w:rFonts w:ascii="Arial" w:hAnsi="Arial" w:cs="Arial"/>
          <w:sz w:val="28"/>
          <w:szCs w:val="45"/>
        </w:rPr>
        <w:t xml:space="preserve">. </w:t>
      </w:r>
    </w:p>
    <w:p w:rsidR="002120EA" w:rsidRDefault="002120EA" w:rsidP="00CF3C62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>Part 7: 4 Texts 10 speakers</w:t>
      </w:r>
    </w:p>
    <w:p w:rsidR="00CF3C62" w:rsidRDefault="00CF3C62" w:rsidP="00CF3C62">
      <w:pPr>
        <w:rPr>
          <w:rFonts w:ascii="Arial" w:hAnsi="Arial" w:cs="Arial"/>
          <w:sz w:val="28"/>
          <w:szCs w:val="45"/>
        </w:rPr>
      </w:pPr>
    </w:p>
    <w:p w:rsidR="00CF3C62" w:rsidRDefault="007213B3" w:rsidP="00CF3C62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 xml:space="preserve">4 parts listening.  Each has 20 practices with transcripts. You have to do the practice, but then listen again with the transcript and check your answers.  </w:t>
      </w:r>
    </w:p>
    <w:p w:rsidR="007213B3" w:rsidRDefault="007213B3" w:rsidP="007213B3">
      <w:pPr>
        <w:rPr>
          <w:rFonts w:ascii="Arial" w:hAnsi="Arial" w:cs="Arial"/>
          <w:sz w:val="28"/>
          <w:szCs w:val="45"/>
        </w:rPr>
      </w:pPr>
    </w:p>
    <w:p w:rsidR="007213B3" w:rsidRDefault="002120EA" w:rsidP="007213B3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>Part 1: 8 Conversations with question</w:t>
      </w:r>
    </w:p>
    <w:p w:rsidR="007213B3" w:rsidRDefault="002120EA" w:rsidP="007213B3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 xml:space="preserve">Part 2: </w:t>
      </w:r>
      <w:r>
        <w:rPr>
          <w:rFonts w:ascii="Arial" w:hAnsi="Arial" w:cs="Arial"/>
          <w:sz w:val="28"/>
          <w:szCs w:val="45"/>
        </w:rPr>
        <w:t>Listen and fill in the blank.</w:t>
      </w:r>
    </w:p>
    <w:p w:rsidR="007213B3" w:rsidRDefault="002120EA" w:rsidP="007213B3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 xml:space="preserve">Part 3: </w:t>
      </w:r>
      <w:r w:rsidR="00F8507B">
        <w:rPr>
          <w:rFonts w:ascii="Arial" w:hAnsi="Arial" w:cs="Arial"/>
          <w:sz w:val="28"/>
          <w:szCs w:val="45"/>
        </w:rPr>
        <w:t>5 speakers 8 statements</w:t>
      </w:r>
    </w:p>
    <w:p w:rsidR="007213B3" w:rsidRDefault="00F8507B" w:rsidP="007213B3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>Part 4: Interview, multiple choice</w:t>
      </w:r>
    </w:p>
    <w:p w:rsidR="007213B3" w:rsidRDefault="007213B3" w:rsidP="007213B3">
      <w:pPr>
        <w:rPr>
          <w:rFonts w:ascii="Arial" w:hAnsi="Arial" w:cs="Arial"/>
          <w:sz w:val="28"/>
          <w:szCs w:val="45"/>
        </w:rPr>
      </w:pPr>
    </w:p>
    <w:p w:rsidR="007213B3" w:rsidRDefault="007213B3" w:rsidP="007213B3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 xml:space="preserve">Two books. </w:t>
      </w:r>
    </w:p>
    <w:p w:rsidR="007213B3" w:rsidRDefault="007213B3" w:rsidP="007213B3">
      <w:pPr>
        <w:pStyle w:val="ListParagraph"/>
        <w:numPr>
          <w:ilvl w:val="1"/>
          <w:numId w:val="13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 xml:space="preserve">You can choose one here: </w:t>
      </w:r>
      <w:hyperlink r:id="rId8" w:history="1">
        <w:r w:rsidR="002002FC" w:rsidRPr="00D10B02">
          <w:rPr>
            <w:rStyle w:val="Hyperlink"/>
            <w:rFonts w:ascii="Arial" w:hAnsi="Arial" w:cs="Arial"/>
            <w:sz w:val="28"/>
            <w:szCs w:val="45"/>
          </w:rPr>
          <w:t>https://drive.google.com/drive/folders/1kCLMH9igyCZufoV3CwyJSYJlAaKE0dLI?usp=sharing</w:t>
        </w:r>
      </w:hyperlink>
    </w:p>
    <w:p w:rsidR="002002FC" w:rsidRDefault="002002FC" w:rsidP="007213B3">
      <w:pPr>
        <w:pStyle w:val="ListParagraph"/>
        <w:numPr>
          <w:ilvl w:val="1"/>
          <w:numId w:val="13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>Or here (1 book = 3 comics)</w:t>
      </w:r>
    </w:p>
    <w:p w:rsidR="002002FC" w:rsidRDefault="002920D0" w:rsidP="002002FC">
      <w:pPr>
        <w:pStyle w:val="ListParagraph"/>
        <w:ind w:left="1440"/>
        <w:rPr>
          <w:rFonts w:ascii="Arial" w:hAnsi="Arial" w:cs="Arial"/>
          <w:sz w:val="28"/>
          <w:szCs w:val="45"/>
        </w:rPr>
      </w:pPr>
      <w:hyperlink r:id="rId9" w:history="1">
        <w:r w:rsidR="002002FC" w:rsidRPr="00D10B02">
          <w:rPr>
            <w:rStyle w:val="Hyperlink"/>
            <w:rFonts w:ascii="Arial" w:hAnsi="Arial" w:cs="Arial"/>
            <w:sz w:val="28"/>
            <w:szCs w:val="45"/>
          </w:rPr>
          <w:t>https://drive.google.com/drive/folders/1GxJ8dHKJll_cz1A_RRIV-uIQoRmdbIOY?usp=sharing</w:t>
        </w:r>
      </w:hyperlink>
    </w:p>
    <w:p w:rsidR="002002FC" w:rsidRDefault="002002FC" w:rsidP="002002FC">
      <w:pPr>
        <w:rPr>
          <w:rFonts w:ascii="Arial" w:hAnsi="Arial" w:cs="Arial"/>
          <w:sz w:val="28"/>
          <w:szCs w:val="45"/>
        </w:rPr>
      </w:pPr>
    </w:p>
    <w:p w:rsidR="002002FC" w:rsidRDefault="002002FC" w:rsidP="002002FC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 xml:space="preserve">TV series, podcast or movies. </w:t>
      </w:r>
    </w:p>
    <w:p w:rsidR="002002FC" w:rsidRDefault="002002FC" w:rsidP="002002FC">
      <w:pPr>
        <w:rPr>
          <w:rFonts w:ascii="Arial" w:hAnsi="Arial" w:cs="Arial"/>
          <w:sz w:val="28"/>
          <w:szCs w:val="45"/>
        </w:rPr>
      </w:pPr>
    </w:p>
    <w:p w:rsidR="002002FC" w:rsidRPr="002002FC" w:rsidRDefault="002002FC" w:rsidP="002002FC">
      <w:pPr>
        <w:rPr>
          <w:rFonts w:ascii="Arial" w:hAnsi="Arial" w:cs="Arial"/>
          <w:sz w:val="28"/>
          <w:szCs w:val="45"/>
        </w:rPr>
      </w:pPr>
    </w:p>
    <w:p w:rsidR="002002FC" w:rsidRPr="002002FC" w:rsidRDefault="002002FC" w:rsidP="002002FC">
      <w:pPr>
        <w:rPr>
          <w:rFonts w:ascii="Arial" w:hAnsi="Arial" w:cs="Arial"/>
          <w:sz w:val="28"/>
          <w:szCs w:val="45"/>
        </w:rPr>
      </w:pPr>
    </w:p>
    <w:p w:rsidR="00CF3C62" w:rsidRDefault="00CF3C62" w:rsidP="00CF3C62">
      <w:pPr>
        <w:rPr>
          <w:rFonts w:ascii="Arial" w:hAnsi="Arial" w:cs="Arial"/>
          <w:sz w:val="28"/>
          <w:szCs w:val="45"/>
        </w:rPr>
      </w:pPr>
    </w:p>
    <w:p w:rsidR="00CF3C62" w:rsidRPr="00CF3C62" w:rsidRDefault="00CF3C62" w:rsidP="00CF3C62">
      <w:pPr>
        <w:rPr>
          <w:rFonts w:ascii="Arial" w:hAnsi="Arial" w:cs="Arial"/>
          <w:sz w:val="28"/>
          <w:szCs w:val="45"/>
        </w:rPr>
      </w:pPr>
    </w:p>
    <w:p w:rsidR="008842DC" w:rsidRDefault="008842DC">
      <w:pPr>
        <w:rPr>
          <w:sz w:val="28"/>
          <w:szCs w:val="45"/>
        </w:rPr>
      </w:pPr>
    </w:p>
    <w:p w:rsidR="00794730" w:rsidRDefault="00794730">
      <w:pPr>
        <w:rPr>
          <w:sz w:val="28"/>
          <w:szCs w:val="45"/>
        </w:rPr>
      </w:pPr>
      <w:r>
        <w:rPr>
          <w:sz w:val="28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45"/>
        </w:rPr>
      </w:pPr>
      <w:r w:rsidRPr="002E45EE">
        <w:rPr>
          <w:sz w:val="28"/>
          <w:szCs w:val="45"/>
        </w:rPr>
        <w:lastRenderedPageBreak/>
        <w:t>Week 25, 2020: June 14, 2020 - June 20,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June 14,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June 15, 2020 </w:t>
            </w: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June 16,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June 17, 2020 </w:t>
            </w: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June 18,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June 19, 2020 </w:t>
            </w: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2920D0" w:rsidRDefault="002920D0" w:rsidP="002E45EE">
            <w:pPr>
              <w:rPr>
                <w:b/>
                <w:sz w:val="28"/>
                <w:szCs w:val="20"/>
              </w:rPr>
            </w:pPr>
            <w:r w:rsidRPr="002920D0">
              <w:rPr>
                <w:b/>
                <w:sz w:val="28"/>
                <w:szCs w:val="20"/>
              </w:rPr>
              <w:t>6</w:t>
            </w:r>
            <w:r w:rsidR="002E45EE" w:rsidRPr="002920D0">
              <w:rPr>
                <w:b/>
                <w:sz w:val="28"/>
                <w:szCs w:val="20"/>
              </w:rPr>
              <w:t>:30 Class</w:t>
            </w:r>
          </w:p>
        </w:tc>
      </w:tr>
      <w:tr w:rsidR="002E45EE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E45EE" w:rsidRPr="002920D0" w:rsidRDefault="002E45EE" w:rsidP="002E45EE">
            <w:pPr>
              <w:rPr>
                <w:b/>
                <w:sz w:val="28"/>
                <w:szCs w:val="20"/>
              </w:rPr>
            </w:pPr>
          </w:p>
        </w:tc>
      </w:tr>
      <w:tr w:rsidR="002E45EE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E45EE" w:rsidRPr="002920D0" w:rsidRDefault="002E45EE" w:rsidP="002E45EE">
            <w:pPr>
              <w:rPr>
                <w:b/>
                <w:sz w:val="28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June 20,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E45EE" w:rsidRDefault="002E45EE" w:rsidP="002E45EE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60516D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Pr="0060516D" w:rsidRDefault="0060516D" w:rsidP="0060516D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60516D" w:rsidRDefault="0060516D" w:rsidP="0060516D">
            <w:pPr>
              <w:rPr>
                <w:sz w:val="20"/>
                <w:szCs w:val="20"/>
              </w:rPr>
            </w:pPr>
          </w:p>
        </w:tc>
      </w:tr>
      <w:tr w:rsidR="0060516D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Pr="0060516D" w:rsidRDefault="0060516D" w:rsidP="0060516D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60516D" w:rsidRDefault="0060516D" w:rsidP="0060516D">
            <w:pPr>
              <w:rPr>
                <w:sz w:val="20"/>
                <w:szCs w:val="20"/>
              </w:rPr>
            </w:pPr>
          </w:p>
        </w:tc>
      </w:tr>
      <w:tr w:rsidR="0060516D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60516D" w:rsidRDefault="0060516D" w:rsidP="0060516D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60516D" w:rsidRDefault="0060516D" w:rsidP="0060516D">
            <w:pPr>
              <w:rPr>
                <w:sz w:val="20"/>
                <w:szCs w:val="20"/>
              </w:rPr>
            </w:pPr>
          </w:p>
        </w:tc>
      </w:tr>
      <w:tr w:rsidR="0060516D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60516D" w:rsidRDefault="0060516D" w:rsidP="0060516D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60516D" w:rsidRDefault="0060516D" w:rsidP="0060516D">
            <w:pPr>
              <w:rPr>
                <w:sz w:val="20"/>
                <w:szCs w:val="20"/>
              </w:rPr>
            </w:pPr>
          </w:p>
        </w:tc>
      </w:tr>
      <w:tr w:rsidR="0060516D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60516D" w:rsidRDefault="0060516D" w:rsidP="0060516D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60516D" w:rsidRDefault="0060516D" w:rsidP="0060516D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Default="002E45EE" w:rsidP="002E45EE">
      <w:pPr>
        <w:rPr>
          <w:sz w:val="45"/>
          <w:szCs w:val="45"/>
        </w:rPr>
      </w:pPr>
      <w:r w:rsidRPr="002E45EE">
        <w:rPr>
          <w:sz w:val="28"/>
          <w:szCs w:val="45"/>
        </w:rPr>
        <w:lastRenderedPageBreak/>
        <w:t>Week 26, 2020: June 21, 2020 - June 27,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June 21,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June 22, 2020 </w:t>
            </w:r>
          </w:p>
        </w:tc>
      </w:tr>
      <w:tr w:rsidR="002E45EE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E45EE" w:rsidRDefault="002E45EE" w:rsidP="002E45EE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E45EE" w:rsidRPr="00F91B6C" w:rsidRDefault="002E45EE" w:rsidP="002E45EE">
            <w:pPr>
              <w:rPr>
                <w:b/>
                <w:sz w:val="20"/>
                <w:szCs w:val="20"/>
              </w:rPr>
            </w:pPr>
          </w:p>
        </w:tc>
      </w:tr>
      <w:tr w:rsidR="0060516D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Pr="0060516D" w:rsidRDefault="0060516D" w:rsidP="0060516D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Default="0060516D" w:rsidP="0060516D"/>
        </w:tc>
      </w:tr>
      <w:tr w:rsidR="0060516D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Pr="0060516D" w:rsidRDefault="0060516D" w:rsidP="0060516D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Default="0060516D" w:rsidP="0060516D"/>
        </w:tc>
      </w:tr>
      <w:tr w:rsidR="0060516D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Pr="0060516D" w:rsidRDefault="0060516D" w:rsidP="0060516D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Pr="0060516D" w:rsidRDefault="0060516D" w:rsidP="0060516D">
            <w:pPr>
              <w:rPr>
                <w:szCs w:val="20"/>
              </w:rPr>
            </w:pPr>
          </w:p>
        </w:tc>
      </w:tr>
      <w:tr w:rsidR="0060516D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Pr="0060516D" w:rsidRDefault="0060516D" w:rsidP="0060516D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Pr="0060516D" w:rsidRDefault="0060516D" w:rsidP="0060516D">
            <w:pPr>
              <w:rPr>
                <w:szCs w:val="20"/>
              </w:rPr>
            </w:pPr>
          </w:p>
        </w:tc>
      </w:tr>
      <w:tr w:rsidR="0060516D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Pr="0060516D" w:rsidRDefault="0060516D" w:rsidP="0060516D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Pr="0060516D" w:rsidRDefault="0060516D" w:rsidP="0060516D">
            <w:pPr>
              <w:rPr>
                <w:szCs w:val="20"/>
              </w:rPr>
            </w:pPr>
          </w:p>
        </w:tc>
      </w:tr>
      <w:tr w:rsidR="0060516D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Pr="0060516D" w:rsidRDefault="0060516D" w:rsidP="0060516D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Pr="0060516D" w:rsidRDefault="0060516D" w:rsidP="0060516D">
            <w:pPr>
              <w:rPr>
                <w:szCs w:val="20"/>
              </w:rPr>
            </w:pPr>
          </w:p>
        </w:tc>
      </w:tr>
      <w:tr w:rsidR="0060516D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60516D" w:rsidRDefault="0060516D" w:rsidP="0060516D">
            <w:r>
              <w:t xml:space="preserve">Tuesday, June 23,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60516D" w:rsidRDefault="0060516D" w:rsidP="0060516D">
            <w:r>
              <w:t xml:space="preserve">Wednesday, June 24, 2020 </w:t>
            </w:r>
          </w:p>
        </w:tc>
      </w:tr>
      <w:tr w:rsidR="002920D0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F91B6C" w:rsidRDefault="002920D0" w:rsidP="0060516D">
            <w:pPr>
              <w:rPr>
                <w:color w:val="C00000"/>
              </w:rPr>
            </w:pPr>
            <w:r w:rsidRPr="00F91B6C">
              <w:rPr>
                <w:b/>
                <w:sz w:val="32"/>
                <w:szCs w:val="20"/>
              </w:rPr>
              <w:t>6:30 Class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F91B6C" w:rsidRDefault="002920D0" w:rsidP="0060516D">
            <w:pPr>
              <w:rPr>
                <w:b/>
                <w:sz w:val="32"/>
                <w:szCs w:val="20"/>
              </w:rPr>
            </w:pPr>
          </w:p>
        </w:tc>
      </w:tr>
      <w:tr w:rsidR="0060516D" w:rsidRPr="00E05E2D" w:rsidTr="002920D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Default="002920D0" w:rsidP="0060516D">
            <w:r w:rsidRPr="0060516D">
              <w:rPr>
                <w:sz w:val="22"/>
                <w:szCs w:val="20"/>
              </w:rPr>
              <w:t>15 mins review material from class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60516D" w:rsidRPr="00F91B6C" w:rsidRDefault="0060516D" w:rsidP="0060516D">
            <w:pPr>
              <w:rPr>
                <w:b/>
                <w:sz w:val="22"/>
                <w:szCs w:val="20"/>
              </w:rPr>
            </w:pPr>
          </w:p>
        </w:tc>
      </w:tr>
      <w:tr w:rsidR="0060516D" w:rsidRPr="00E05E2D" w:rsidTr="002920D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60516D" w:rsidRDefault="0060516D" w:rsidP="00F91B6C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60516D" w:rsidRPr="0060516D" w:rsidRDefault="0060516D" w:rsidP="0060516D">
            <w:pPr>
              <w:rPr>
                <w:sz w:val="22"/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B3555">
        <w:trPr>
          <w:trHeight w:val="132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920D0" w:rsidRDefault="002920D0" w:rsidP="002920D0">
            <w:r>
              <w:t xml:space="preserve">Thursday, June 25,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920D0" w:rsidRDefault="002920D0" w:rsidP="002920D0">
            <w:r>
              <w:t xml:space="preserve">Friday, June 26, 2020 </w:t>
            </w:r>
          </w:p>
        </w:tc>
      </w:tr>
      <w:tr w:rsidR="002920D0" w:rsidRPr="00E05E2D" w:rsidTr="002920D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F91B6C" w:rsidRDefault="002920D0" w:rsidP="002920D0">
            <w:pPr>
              <w:rPr>
                <w:color w:val="C00000"/>
              </w:rPr>
            </w:pPr>
            <w:r w:rsidRPr="00F91B6C">
              <w:rPr>
                <w:b/>
                <w:sz w:val="32"/>
                <w:szCs w:val="20"/>
              </w:rPr>
              <w:t>6:30 Class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Pr="00F91B6C" w:rsidRDefault="002920D0" w:rsidP="002920D0">
            <w:pPr>
              <w:rPr>
                <w:b/>
                <w:sz w:val="22"/>
                <w:szCs w:val="20"/>
              </w:rPr>
            </w:pPr>
            <w:r>
              <w:rPr>
                <w:b/>
                <w:sz w:val="32"/>
                <w:szCs w:val="20"/>
              </w:rPr>
              <w:t>6</w:t>
            </w:r>
            <w:r w:rsidRPr="00F91B6C">
              <w:rPr>
                <w:b/>
                <w:sz w:val="32"/>
                <w:szCs w:val="20"/>
              </w:rPr>
              <w:t>:30 Class</w:t>
            </w:r>
          </w:p>
        </w:tc>
      </w:tr>
      <w:tr w:rsidR="002920D0" w:rsidRPr="00E05E2D" w:rsidTr="002920D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>
            <w:r w:rsidRPr="0060516D">
              <w:rPr>
                <w:sz w:val="22"/>
                <w:szCs w:val="20"/>
              </w:rPr>
              <w:t>15 mins review material from class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F91B6C" w:rsidRDefault="002920D0" w:rsidP="002920D0">
            <w:pPr>
              <w:rPr>
                <w:b/>
                <w:sz w:val="32"/>
                <w:szCs w:val="20"/>
              </w:rPr>
            </w:pPr>
            <w:r w:rsidRPr="0060516D">
              <w:rPr>
                <w:sz w:val="22"/>
                <w:szCs w:val="20"/>
              </w:rPr>
              <w:t>15 mins review material from class</w:t>
            </w:r>
          </w:p>
        </w:tc>
      </w:tr>
      <w:tr w:rsidR="002920D0" w:rsidRPr="00E05E2D" w:rsidTr="002920D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Pr="00760B2D" w:rsidRDefault="002920D0" w:rsidP="002920D0">
            <w:pPr>
              <w:rPr>
                <w:sz w:val="22"/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920D0" w:rsidRDefault="002920D0" w:rsidP="002920D0">
            <w:r>
              <w:t xml:space="preserve">Saturday, June 27,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920D0" w:rsidRDefault="002920D0" w:rsidP="002920D0">
            <w:r>
              <w:t>Notes</w:t>
            </w: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60516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45"/>
        </w:rPr>
      </w:pPr>
      <w:r w:rsidRPr="002E45EE">
        <w:rPr>
          <w:sz w:val="28"/>
          <w:szCs w:val="45"/>
        </w:rPr>
        <w:lastRenderedPageBreak/>
        <w:t>Week 27, 2020: June 28, 2020 - July 04,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760B2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June 28,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June 29, 2020 </w:t>
            </w:r>
          </w:p>
        </w:tc>
      </w:tr>
      <w:tr w:rsidR="002920D0" w:rsidRPr="00E05E2D" w:rsidTr="00760B2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F91B6C" w:rsidRDefault="002920D0" w:rsidP="002920D0">
            <w:pPr>
              <w:rPr>
                <w:b/>
                <w:sz w:val="20"/>
                <w:szCs w:val="20"/>
              </w:rPr>
            </w:pPr>
          </w:p>
        </w:tc>
      </w:tr>
      <w:tr w:rsidR="002920D0" w:rsidRPr="00E05E2D" w:rsidTr="002920D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</w:tr>
      <w:tr w:rsidR="002920D0" w:rsidRPr="00E05E2D" w:rsidTr="002920D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60B2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60B2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920D0" w:rsidRDefault="002920D0" w:rsidP="002920D0">
            <w:r>
              <w:t xml:space="preserve">Tuesday, June 30,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920D0" w:rsidRDefault="002920D0" w:rsidP="002920D0">
            <w:r>
              <w:t xml:space="preserve">Wednesday, July 01, 2020 </w:t>
            </w:r>
          </w:p>
        </w:tc>
      </w:tr>
      <w:tr w:rsidR="002920D0" w:rsidRPr="00E05E2D" w:rsidTr="00760B2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F91B6C" w:rsidRDefault="002920D0" w:rsidP="002920D0">
            <w:pPr>
              <w:rPr>
                <w:b/>
                <w:sz w:val="20"/>
                <w:szCs w:val="20"/>
              </w:rPr>
            </w:pPr>
            <w:r w:rsidRPr="00F91B6C">
              <w:rPr>
                <w:b/>
                <w:sz w:val="28"/>
                <w:szCs w:val="20"/>
              </w:rPr>
              <w:t>6:30 Class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F91B6C" w:rsidRDefault="002920D0" w:rsidP="002920D0">
            <w:pPr>
              <w:rPr>
                <w:b/>
                <w:sz w:val="28"/>
                <w:szCs w:val="20"/>
              </w:rPr>
            </w:pPr>
          </w:p>
        </w:tc>
      </w:tr>
      <w:tr w:rsidR="002920D0" w:rsidRPr="00E05E2D" w:rsidTr="002920D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>
            <w:pPr>
              <w:rPr>
                <w:sz w:val="20"/>
                <w:szCs w:val="20"/>
              </w:rPr>
            </w:pPr>
            <w:r w:rsidRPr="0060516D">
              <w:rPr>
                <w:sz w:val="22"/>
                <w:szCs w:val="20"/>
              </w:rPr>
              <w:t>15 mins review material from class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F91B6C" w:rsidRDefault="002920D0" w:rsidP="002920D0">
            <w:pPr>
              <w:rPr>
                <w:b/>
                <w:sz w:val="20"/>
                <w:szCs w:val="20"/>
              </w:rPr>
            </w:pPr>
          </w:p>
        </w:tc>
      </w:tr>
      <w:tr w:rsidR="002920D0" w:rsidRPr="00E05E2D" w:rsidTr="002920D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60B2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60B2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920D0" w:rsidRDefault="002920D0" w:rsidP="002920D0">
            <w:r>
              <w:t xml:space="preserve">Thursday, July 02,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920D0" w:rsidRDefault="002920D0" w:rsidP="002920D0">
            <w:r>
              <w:t xml:space="preserve">Friday, July 03, 2020 </w:t>
            </w:r>
          </w:p>
        </w:tc>
      </w:tr>
      <w:tr w:rsidR="002920D0" w:rsidRPr="00E05E2D" w:rsidTr="002920D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F91B6C" w:rsidRDefault="002920D0" w:rsidP="002920D0">
            <w:pPr>
              <w:rPr>
                <w:b/>
                <w:sz w:val="20"/>
                <w:szCs w:val="20"/>
              </w:rPr>
            </w:pPr>
            <w:r w:rsidRPr="00F91B6C">
              <w:rPr>
                <w:b/>
                <w:sz w:val="28"/>
                <w:szCs w:val="20"/>
              </w:rPr>
              <w:t>6:30 Class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Pr="00F91B6C" w:rsidRDefault="002920D0" w:rsidP="002920D0">
            <w:pPr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0"/>
              </w:rPr>
              <w:t>6</w:t>
            </w:r>
            <w:r w:rsidRPr="00F91B6C">
              <w:rPr>
                <w:b/>
                <w:sz w:val="28"/>
                <w:szCs w:val="20"/>
              </w:rPr>
              <w:t>:30 Class</w:t>
            </w:r>
          </w:p>
        </w:tc>
      </w:tr>
      <w:tr w:rsidR="002920D0" w:rsidRPr="00E05E2D" w:rsidTr="002920D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>
            <w:pPr>
              <w:rPr>
                <w:sz w:val="20"/>
                <w:szCs w:val="20"/>
              </w:rPr>
            </w:pPr>
            <w:r w:rsidRPr="0060516D">
              <w:rPr>
                <w:sz w:val="22"/>
                <w:szCs w:val="20"/>
              </w:rPr>
              <w:t>15 mins review material from class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F91B6C" w:rsidRDefault="002920D0" w:rsidP="002920D0">
            <w:pPr>
              <w:rPr>
                <w:b/>
                <w:sz w:val="28"/>
                <w:szCs w:val="20"/>
              </w:rPr>
            </w:pPr>
            <w:r w:rsidRPr="0060516D">
              <w:rPr>
                <w:sz w:val="22"/>
                <w:szCs w:val="20"/>
              </w:rPr>
              <w:t>15 mins review material from class</w:t>
            </w:r>
          </w:p>
        </w:tc>
      </w:tr>
      <w:tr w:rsidR="002920D0" w:rsidRPr="00E05E2D" w:rsidTr="002920D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60B2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</w:tr>
      <w:tr w:rsidR="002920D0" w:rsidRPr="00E05E2D" w:rsidTr="00760B2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920D0" w:rsidRDefault="002920D0" w:rsidP="002920D0">
            <w:r>
              <w:t xml:space="preserve">Saturday, July 04,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920D0" w:rsidRDefault="002920D0" w:rsidP="002920D0">
            <w:r>
              <w:t>Notes</w:t>
            </w: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</w:tr>
      <w:tr w:rsidR="002920D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Pr="0060516D" w:rsidRDefault="002920D0" w:rsidP="002920D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</w:tr>
      <w:tr w:rsidR="002920D0" w:rsidRPr="00E05E2D" w:rsidTr="00760B2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</w:tr>
      <w:tr w:rsidR="002920D0" w:rsidRPr="00E05E2D" w:rsidTr="00760B2D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2920D0" w:rsidRDefault="002920D0" w:rsidP="002920D0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45"/>
        </w:rPr>
      </w:pPr>
      <w:r w:rsidRPr="002E45EE">
        <w:rPr>
          <w:sz w:val="28"/>
          <w:szCs w:val="45"/>
        </w:rPr>
        <w:lastRenderedPageBreak/>
        <w:t>Week 28, 2020: July 05, 2020 - July 11,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BE3963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July 05,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July 06, 2020 </w:t>
            </w:r>
          </w:p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Default="00BE3963" w:rsidP="00BE3963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Default="00BE3963" w:rsidP="00BE3963"/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Default="00BE3963" w:rsidP="00BE3963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Default="00BE3963" w:rsidP="00BE3963"/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</w:tr>
      <w:tr w:rsidR="00BE3963" w:rsidRPr="00E05E2D" w:rsidTr="00BE3963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E3963" w:rsidRDefault="00BE3963" w:rsidP="00BE3963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E3963" w:rsidRDefault="00BE3963" w:rsidP="00BE3963">
            <w:pPr>
              <w:rPr>
                <w:sz w:val="20"/>
                <w:szCs w:val="20"/>
              </w:rPr>
            </w:pPr>
          </w:p>
        </w:tc>
      </w:tr>
      <w:tr w:rsidR="00BE3963" w:rsidRPr="00E05E2D" w:rsidTr="00BE3963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BE3963" w:rsidRDefault="00BE3963" w:rsidP="00BE3963">
            <w:r>
              <w:t xml:space="preserve">Tuesday, July 07,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BE3963" w:rsidRDefault="00BE3963" w:rsidP="00BE3963">
            <w:r>
              <w:t xml:space="preserve">Wednesday, July 08, 2020 </w:t>
            </w:r>
          </w:p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Default="00BE3963" w:rsidP="00BE3963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Default="00BE3963" w:rsidP="00BE3963"/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Default="00BE3963" w:rsidP="00BE3963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Default="00BE3963" w:rsidP="00BE3963"/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</w:tr>
      <w:tr w:rsidR="00BE3963" w:rsidRPr="00E05E2D" w:rsidTr="00BE3963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E3963" w:rsidRDefault="00BE3963" w:rsidP="00BE3963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E3963" w:rsidRDefault="00BE3963" w:rsidP="00BE3963">
            <w:pPr>
              <w:rPr>
                <w:sz w:val="20"/>
                <w:szCs w:val="20"/>
              </w:rPr>
            </w:pPr>
          </w:p>
        </w:tc>
      </w:tr>
      <w:tr w:rsidR="00BE3963" w:rsidRPr="00E05E2D" w:rsidTr="00BE3963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BE3963" w:rsidRDefault="00BE3963" w:rsidP="00BE3963">
            <w:r>
              <w:t xml:space="preserve">Thursday, July 09,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BE3963" w:rsidRDefault="00BE3963" w:rsidP="00BE3963">
            <w:r>
              <w:t xml:space="preserve">Friday, July 10, 2020 </w:t>
            </w:r>
          </w:p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Default="00BE3963" w:rsidP="00BE3963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Default="00BE3963" w:rsidP="00BE3963"/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Default="00BE3963" w:rsidP="00BE3963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Default="00BE3963" w:rsidP="00BE3963"/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</w:tr>
      <w:tr w:rsidR="00BE3963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E3963" w:rsidRPr="0060516D" w:rsidRDefault="00BE3963" w:rsidP="00BE3963">
            <w:pPr>
              <w:rPr>
                <w:szCs w:val="20"/>
              </w:rPr>
            </w:pPr>
          </w:p>
        </w:tc>
      </w:tr>
      <w:tr w:rsidR="00BE3963" w:rsidRPr="00E05E2D" w:rsidTr="00BE3963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E3963" w:rsidRDefault="00BE3963" w:rsidP="00BE3963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E3963" w:rsidRDefault="00BE3963" w:rsidP="00BE3963">
            <w:pPr>
              <w:rPr>
                <w:sz w:val="20"/>
                <w:szCs w:val="20"/>
              </w:rPr>
            </w:pPr>
          </w:p>
        </w:tc>
      </w:tr>
      <w:tr w:rsidR="00BE3963" w:rsidRPr="00E05E2D" w:rsidTr="00BE3963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BE3963" w:rsidRDefault="00BE3963" w:rsidP="00BE3963">
            <w:r>
              <w:t xml:space="preserve">Saturday, July 11,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BE3963" w:rsidRDefault="00BE3963" w:rsidP="00BE3963">
            <w:r>
              <w:t>Notes</w:t>
            </w: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45"/>
        </w:rPr>
      </w:pPr>
      <w:r w:rsidRPr="002E45EE">
        <w:rPr>
          <w:sz w:val="28"/>
          <w:szCs w:val="45"/>
        </w:rPr>
        <w:lastRenderedPageBreak/>
        <w:t>Week 29, 2020: July 12, 2020 - July 18,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July 12,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July 13, 2020 </w:t>
            </w: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</w:tr>
      <w:tr w:rsidR="00435B64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435B64" w:rsidRDefault="00435B64" w:rsidP="00435B64">
            <w:r>
              <w:t xml:space="preserve">Tuesday, July 14,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435B64" w:rsidRDefault="00435B64" w:rsidP="00435B64">
            <w:r>
              <w:t xml:space="preserve">Wednesday, July 15, 2020 </w:t>
            </w: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</w:tr>
      <w:tr w:rsidR="00435B64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435B64" w:rsidRDefault="00435B64" w:rsidP="00435B64">
            <w:r>
              <w:t xml:space="preserve">Thursday, July 16,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435B64" w:rsidRDefault="00435B64" w:rsidP="00435B64">
            <w:r>
              <w:t xml:space="preserve">Friday, July 17, 2020 </w:t>
            </w:r>
          </w:p>
        </w:tc>
      </w:tr>
      <w:tr w:rsidR="00435B64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435B64" w:rsidRDefault="00435B64" w:rsidP="00435B64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435B64" w:rsidRPr="00435B64" w:rsidRDefault="00435B64" w:rsidP="00435B64">
            <w:pPr>
              <w:rPr>
                <w:b/>
                <w:sz w:val="20"/>
                <w:szCs w:val="20"/>
              </w:rPr>
            </w:pPr>
            <w:r w:rsidRPr="00435B64">
              <w:rPr>
                <w:b/>
                <w:sz w:val="32"/>
                <w:szCs w:val="20"/>
              </w:rPr>
              <w:t>Post Writing</w:t>
            </w: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435B64" w:rsidRDefault="00435B64" w:rsidP="00435B64">
            <w:r>
              <w:t xml:space="preserve">Saturday, July 18,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435B64" w:rsidRDefault="00435B64" w:rsidP="00435B64">
            <w:r>
              <w:t>Notes</w:t>
            </w: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435B64"/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30, 2020: July 19, 2020 - July 25,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July 19,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July 20, 2020 </w:t>
            </w: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435B64" w:rsidRDefault="00435B64" w:rsidP="00435B64">
            <w:pPr>
              <w:rPr>
                <w:color w:val="C45911" w:themeColor="accent2" w:themeShade="BF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435B64" w:rsidRDefault="00435B64" w:rsidP="00435B64">
            <w:pPr>
              <w:rPr>
                <w:color w:val="C45911" w:themeColor="accent2" w:themeShade="BF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A05AAE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Default="00435B64" w:rsidP="007114C6"/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435B64" w:rsidRPr="0060516D" w:rsidRDefault="00435B64" w:rsidP="00435B64">
            <w:pPr>
              <w:rPr>
                <w:szCs w:val="20"/>
              </w:rPr>
            </w:pPr>
          </w:p>
        </w:tc>
      </w:tr>
      <w:tr w:rsidR="00435B64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435B64" w:rsidRDefault="00435B64" w:rsidP="00435B64">
            <w:pPr>
              <w:rPr>
                <w:sz w:val="20"/>
                <w:szCs w:val="20"/>
              </w:rPr>
            </w:pPr>
          </w:p>
        </w:tc>
      </w:tr>
      <w:tr w:rsidR="00435B64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435B64" w:rsidRDefault="00435B64" w:rsidP="00435B64">
            <w:r>
              <w:t xml:space="preserve">Tuesday, July 21,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435B64" w:rsidRDefault="00435B64" w:rsidP="00435B64">
            <w:r>
              <w:t xml:space="preserve">Wednesday, July 22, 2020 </w:t>
            </w: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435B64" w:rsidRDefault="007114C6" w:rsidP="007114C6">
            <w:pPr>
              <w:rPr>
                <w:color w:val="C45911" w:themeColor="accent2" w:themeShade="BF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435B64" w:rsidRDefault="007114C6" w:rsidP="007114C6">
            <w:pPr>
              <w:rPr>
                <w:color w:val="C45911" w:themeColor="accent2" w:themeShade="BF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/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</w:tr>
      <w:tr w:rsidR="007114C6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7114C6" w:rsidRDefault="007114C6" w:rsidP="007114C6">
            <w:r>
              <w:t xml:space="preserve">Thursday, July 23,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7114C6" w:rsidRDefault="007114C6" w:rsidP="007114C6">
            <w:r>
              <w:t xml:space="preserve">Friday, July 24, 2020 </w:t>
            </w: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435B64" w:rsidRDefault="007114C6" w:rsidP="007114C6">
            <w:pPr>
              <w:rPr>
                <w:color w:val="C45911" w:themeColor="accent2" w:themeShade="BF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435B64" w:rsidRDefault="007114C6" w:rsidP="007114C6">
            <w:pPr>
              <w:rPr>
                <w:color w:val="C45911" w:themeColor="accent2" w:themeShade="BF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A05AAE"/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</w:tr>
      <w:tr w:rsidR="007114C6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7114C6" w:rsidRDefault="007114C6" w:rsidP="007114C6">
            <w:r>
              <w:t xml:space="preserve">Saturday, July 25,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7114C6" w:rsidRDefault="007114C6" w:rsidP="007114C6">
            <w:r>
              <w:t>Notes</w:t>
            </w: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435B64" w:rsidRDefault="007114C6" w:rsidP="007114C6">
            <w:pPr>
              <w:rPr>
                <w:color w:val="C45911" w:themeColor="accent2" w:themeShade="BF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</w:tr>
      <w:tr w:rsidR="007114C6" w:rsidRPr="00E05E2D" w:rsidTr="00435B64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31, 2020: July 26, 2020 - August 01,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7114C6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July 26,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July 27, 2020 </w:t>
            </w: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435B64" w:rsidRDefault="007114C6" w:rsidP="007114C6">
            <w:pPr>
              <w:rPr>
                <w:color w:val="C45911" w:themeColor="accent2" w:themeShade="BF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435B64" w:rsidRDefault="007114C6" w:rsidP="007114C6">
            <w:pPr>
              <w:rPr>
                <w:color w:val="C45911" w:themeColor="accent2" w:themeShade="BF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/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114C6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</w:tr>
      <w:tr w:rsidR="007114C6" w:rsidRPr="00E05E2D" w:rsidTr="007114C6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7114C6" w:rsidRDefault="007114C6" w:rsidP="007114C6">
            <w:r>
              <w:t xml:space="preserve">Tuesday, July 28,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7114C6" w:rsidRDefault="007114C6" w:rsidP="007114C6">
            <w:r>
              <w:t xml:space="preserve">Wednesday, July 29, 2020 </w:t>
            </w: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435B64" w:rsidRDefault="007114C6" w:rsidP="00A05AAE">
            <w:pPr>
              <w:rPr>
                <w:color w:val="C45911" w:themeColor="accent2" w:themeShade="BF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435B64" w:rsidRDefault="007114C6" w:rsidP="007114C6">
            <w:pPr>
              <w:rPr>
                <w:color w:val="C45911" w:themeColor="accent2" w:themeShade="BF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/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114C6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</w:tr>
      <w:tr w:rsidR="007114C6" w:rsidRPr="00E05E2D" w:rsidTr="007114C6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7114C6" w:rsidRDefault="007114C6" w:rsidP="007114C6">
            <w:r>
              <w:t xml:space="preserve">Thursday, July 30,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7114C6" w:rsidRDefault="007114C6" w:rsidP="007114C6">
            <w:r>
              <w:t xml:space="preserve">Friday, July 31, 2020 </w:t>
            </w: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435B64" w:rsidRDefault="007114C6" w:rsidP="007114C6">
            <w:pPr>
              <w:rPr>
                <w:color w:val="C45911" w:themeColor="accent2" w:themeShade="BF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7114C6" w:rsidRPr="007114C6" w:rsidRDefault="007114C6" w:rsidP="007114C6">
            <w:pPr>
              <w:rPr>
                <w:b/>
                <w:sz w:val="20"/>
                <w:szCs w:val="20"/>
              </w:rPr>
            </w:pPr>
            <w:r w:rsidRPr="007114C6">
              <w:rPr>
                <w:b/>
                <w:sz w:val="32"/>
                <w:szCs w:val="20"/>
              </w:rPr>
              <w:t>Post Writing</w:t>
            </w: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52574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435B64" w:rsidRDefault="007114C6" w:rsidP="007114C6">
            <w:pPr>
              <w:rPr>
                <w:color w:val="C45911" w:themeColor="accent2" w:themeShade="BF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Default="007114C6" w:rsidP="007114C6"/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7114C6" w:rsidRDefault="007114C6" w:rsidP="007114C6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7114C6" w:rsidRPr="0060516D" w:rsidRDefault="007114C6" w:rsidP="007114C6">
            <w:pPr>
              <w:rPr>
                <w:szCs w:val="20"/>
              </w:rPr>
            </w:pPr>
          </w:p>
        </w:tc>
      </w:tr>
      <w:tr w:rsidR="007114C6" w:rsidRPr="00E05E2D" w:rsidTr="007114C6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7114C6" w:rsidRDefault="007114C6" w:rsidP="007114C6">
            <w:r>
              <w:t xml:space="preserve">Saturday, August 01,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7114C6" w:rsidRDefault="007114C6" w:rsidP="007114C6">
            <w:r>
              <w:t>Notes</w:t>
            </w: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435B64" w:rsidRDefault="00525740" w:rsidP="00525740">
            <w:pPr>
              <w:rPr>
                <w:color w:val="C45911" w:themeColor="accent2" w:themeShade="BF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32, 2020: August 02, 2020 - August 08,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52574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August 02,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August 03, 2020 </w:t>
            </w: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435B64" w:rsidRDefault="00525740" w:rsidP="00525740">
            <w:pPr>
              <w:rPr>
                <w:color w:val="C45911" w:themeColor="accent2" w:themeShade="BF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435B64" w:rsidRDefault="00525740" w:rsidP="00525740">
            <w:pPr>
              <w:rPr>
                <w:color w:val="C45911" w:themeColor="accent2" w:themeShade="BF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/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</w:tr>
      <w:tr w:rsidR="00525740" w:rsidRPr="00E05E2D" w:rsidTr="0052574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</w:tr>
      <w:tr w:rsidR="00525740" w:rsidRPr="00E05E2D" w:rsidTr="0052574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25740" w:rsidRDefault="00525740" w:rsidP="00525740">
            <w:r>
              <w:t xml:space="preserve">Tuesday, August 04,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25740" w:rsidRDefault="00525740" w:rsidP="00525740">
            <w:r>
              <w:t xml:space="preserve">Wednesday, August 05, 2020 </w:t>
            </w: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435B64" w:rsidRDefault="00525740" w:rsidP="00BF61EF">
            <w:pPr>
              <w:rPr>
                <w:color w:val="C45911" w:themeColor="accent2" w:themeShade="BF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435B64" w:rsidRDefault="00525740" w:rsidP="00525740">
            <w:pPr>
              <w:rPr>
                <w:color w:val="C45911" w:themeColor="accent2" w:themeShade="BF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/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</w:tr>
      <w:tr w:rsidR="00525740" w:rsidRPr="00E05E2D" w:rsidTr="0052574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</w:tr>
      <w:tr w:rsidR="00525740" w:rsidRPr="00E05E2D" w:rsidTr="0052574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25740" w:rsidRDefault="00525740" w:rsidP="00525740">
            <w:r>
              <w:t xml:space="preserve">Thursday, August 06,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25740" w:rsidRDefault="00525740" w:rsidP="00525740">
            <w:r>
              <w:t xml:space="preserve">Friday, August 07, 2020 </w:t>
            </w: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435B64" w:rsidRDefault="00525740" w:rsidP="00525740">
            <w:pPr>
              <w:rPr>
                <w:color w:val="C45911" w:themeColor="accent2" w:themeShade="BF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435B64" w:rsidRDefault="00525740" w:rsidP="00525740">
            <w:pPr>
              <w:rPr>
                <w:color w:val="C45911" w:themeColor="accent2" w:themeShade="BF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Default="00525740" w:rsidP="00525740"/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</w:tr>
      <w:tr w:rsidR="00525740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525740" w:rsidRPr="0060516D" w:rsidRDefault="00525740" w:rsidP="00525740">
            <w:pPr>
              <w:rPr>
                <w:szCs w:val="20"/>
              </w:rPr>
            </w:pPr>
          </w:p>
        </w:tc>
      </w:tr>
      <w:tr w:rsidR="00525740" w:rsidRPr="00E05E2D" w:rsidTr="0052574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25740" w:rsidRDefault="00525740" w:rsidP="00525740">
            <w:pPr>
              <w:rPr>
                <w:sz w:val="20"/>
                <w:szCs w:val="20"/>
              </w:rPr>
            </w:pPr>
          </w:p>
        </w:tc>
      </w:tr>
      <w:tr w:rsidR="00525740" w:rsidRPr="00E05E2D" w:rsidTr="0052574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25740" w:rsidRDefault="00525740" w:rsidP="00525740">
            <w:r>
              <w:t xml:space="preserve">Saturday, August 08,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25740" w:rsidRDefault="00525740" w:rsidP="00525740">
            <w:r>
              <w:t>Notes</w:t>
            </w:r>
          </w:p>
        </w:tc>
      </w:tr>
      <w:tr w:rsidR="00FA44BB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FA44BB" w:rsidRDefault="00FA44BB" w:rsidP="00FA44BB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FA44BB" w:rsidRDefault="00FA44BB" w:rsidP="00FA44BB">
            <w:pPr>
              <w:rPr>
                <w:sz w:val="20"/>
                <w:szCs w:val="20"/>
              </w:rPr>
            </w:pPr>
          </w:p>
        </w:tc>
      </w:tr>
      <w:tr w:rsidR="00FA44BB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FA44BB" w:rsidRPr="0060516D" w:rsidRDefault="00FA44BB" w:rsidP="00FA44BB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FA44BB" w:rsidRDefault="00FA44BB" w:rsidP="00FA44BB">
            <w:pPr>
              <w:rPr>
                <w:sz w:val="20"/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  <w:tr w:rsidR="00BF61EF" w:rsidRPr="00E05E2D" w:rsidTr="00525740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33, 2020: August 09, 2020 - August 15,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FA44BB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August 09,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August 10, 2020 </w:t>
            </w: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Default="00BF61EF" w:rsidP="00BF61EF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Default="00BF61EF" w:rsidP="00BF61EF"/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FA44BB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  <w:tr w:rsidR="00BF61EF" w:rsidRPr="00E05E2D" w:rsidTr="00FA44BB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BF61EF" w:rsidRDefault="00BF61EF" w:rsidP="00BF61EF">
            <w:r>
              <w:t xml:space="preserve">Tuesday, August 11,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BF61EF" w:rsidRDefault="00BF61EF" w:rsidP="00BF61EF">
            <w:r>
              <w:t xml:space="preserve">Wednesday, August 12, 2020 </w:t>
            </w: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Default="00BF61EF" w:rsidP="00BF61EF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Default="00BF61EF" w:rsidP="00BF61EF"/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FA44BB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  <w:tr w:rsidR="00BF61EF" w:rsidRPr="00E05E2D" w:rsidTr="00FA44BB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BF61EF" w:rsidRDefault="00BF61EF" w:rsidP="00BF61EF">
            <w:r>
              <w:t xml:space="preserve">Thursday, August 13,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BF61EF" w:rsidRDefault="00BF61EF" w:rsidP="00BF61EF">
            <w:r>
              <w:t xml:space="preserve">Friday, August 14, 2020 </w:t>
            </w:r>
          </w:p>
        </w:tc>
      </w:tr>
      <w:tr w:rsidR="00BF61EF" w:rsidRPr="00E05E2D" w:rsidTr="00FA44BB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Pr="00FA44BB" w:rsidRDefault="00BF61EF" w:rsidP="00BF61EF">
            <w:pPr>
              <w:rPr>
                <w:b/>
                <w:sz w:val="32"/>
              </w:rPr>
            </w:pPr>
            <w:r w:rsidRPr="00FA44BB">
              <w:rPr>
                <w:b/>
                <w:sz w:val="32"/>
                <w:szCs w:val="20"/>
              </w:rPr>
              <w:t xml:space="preserve">Exam 11:00 AM (online) 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Pr="00FA44BB" w:rsidRDefault="00BF61EF" w:rsidP="00BF61EF">
            <w:pPr>
              <w:rPr>
                <w:b/>
                <w:sz w:val="32"/>
                <w:szCs w:val="20"/>
              </w:rPr>
            </w:pPr>
            <w:r w:rsidRPr="00FA44BB">
              <w:rPr>
                <w:b/>
                <w:sz w:val="32"/>
                <w:szCs w:val="20"/>
              </w:rPr>
              <w:t xml:space="preserve">Sign up for exam. </w:t>
            </w: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Default="00BF61EF" w:rsidP="00BF61EF"/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</w:tr>
      <w:tr w:rsidR="00BF61EF" w:rsidRPr="00E05E2D" w:rsidTr="00FA44BB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BF61EF" w:rsidRDefault="00BF61EF" w:rsidP="00BF61EF">
            <w:r>
              <w:t xml:space="preserve">Saturday, August 15,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BF61EF" w:rsidRDefault="00BF61EF" w:rsidP="00BF61EF">
            <w:r>
              <w:t>Notes</w:t>
            </w: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Default="00BF61EF" w:rsidP="00BF61EF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  <w:tr w:rsidR="00BF61EF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BF61EF" w:rsidRPr="0060516D" w:rsidRDefault="00BF61EF" w:rsidP="00BF61EF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  <w:tr w:rsidR="00BF61EF" w:rsidRPr="00E05E2D" w:rsidTr="00FA44BB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BF61EF" w:rsidRDefault="00BF61EF" w:rsidP="00BF61EF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34, 2020: August 16, 2020 - August 22,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9C5442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August 16,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August 17, 2020 </w:t>
            </w: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Default="009C5442" w:rsidP="009C5442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Default="009C5442" w:rsidP="009C5442"/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9C5442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9C5442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9C5442" w:rsidRDefault="009C5442" w:rsidP="009C5442">
            <w:r>
              <w:t xml:space="preserve">Tuesday, August 18,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9C5442" w:rsidRDefault="009C5442" w:rsidP="009C5442">
            <w:r>
              <w:t xml:space="preserve">Wednesday, August 19, 2020 </w:t>
            </w: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Default="009C5442" w:rsidP="009C5442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Default="009C5442" w:rsidP="009C5442"/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9C5442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9C5442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9C5442" w:rsidRDefault="009C5442" w:rsidP="009C5442">
            <w:r>
              <w:t xml:space="preserve">Thursday, August 20,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9C5442" w:rsidRDefault="009C5442" w:rsidP="009C5442">
            <w:r>
              <w:t xml:space="preserve">Friday, August 21, 2020 </w:t>
            </w: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</w:tr>
      <w:tr w:rsidR="009C5442" w:rsidRPr="00E05E2D" w:rsidTr="009C5442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9C5442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9C5442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9C5442" w:rsidRDefault="009C5442" w:rsidP="009C5442">
            <w:r>
              <w:t xml:space="preserve">Saturday, August 22,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9C5442" w:rsidRDefault="009C5442" w:rsidP="009C5442">
            <w:r>
              <w:t>Notes</w:t>
            </w: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9C5442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9C5442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35, 2020: August 23, 2020 - August 29,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August 23,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August 24, 2020 </w:t>
            </w: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  <w:bookmarkStart w:id="0" w:name="_GoBack"/>
            <w:bookmarkEnd w:id="0"/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7B3555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60516D" w:rsidRDefault="009C5442" w:rsidP="009C5442">
            <w:pPr>
              <w:rPr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9C5442" w:rsidRDefault="009C5442" w:rsidP="009C5442">
            <w:r>
              <w:t xml:space="preserve">Tuesday, August 25,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9C5442" w:rsidRDefault="009C5442" w:rsidP="009C5442">
            <w:r>
              <w:t xml:space="preserve">Wednesday, August 26, 2020 </w:t>
            </w: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9C5442" w:rsidRDefault="009C5442" w:rsidP="009C5442">
            <w:r>
              <w:t xml:space="preserve">Thursday, August 27,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9C5442" w:rsidRDefault="009C5442" w:rsidP="009C5442">
            <w:r>
              <w:t xml:space="preserve">Friday, August 28, 2020 </w:t>
            </w: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541057" w:rsidRDefault="009C5442" w:rsidP="009C5442">
            <w:pPr>
              <w:rPr>
                <w:b/>
                <w:color w:val="FF0000"/>
                <w:sz w:val="32"/>
              </w:rPr>
            </w:pPr>
            <w:r w:rsidRPr="00541057">
              <w:rPr>
                <w:b/>
                <w:color w:val="FF0000"/>
                <w:sz w:val="32"/>
                <w:szCs w:val="20"/>
              </w:rPr>
              <w:t xml:space="preserve">Exam 11:00 AM (online) alt 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</w:tcPr>
          <w:p w:rsidR="009C5442" w:rsidRPr="00541057" w:rsidRDefault="009C5442" w:rsidP="009C5442">
            <w:pPr>
              <w:rPr>
                <w:b/>
                <w:color w:val="FF0000"/>
                <w:sz w:val="32"/>
                <w:szCs w:val="20"/>
              </w:rPr>
            </w:pPr>
            <w:r w:rsidRPr="00541057">
              <w:rPr>
                <w:b/>
                <w:color w:val="FF0000"/>
                <w:sz w:val="32"/>
                <w:szCs w:val="20"/>
              </w:rPr>
              <w:t>Sign up for exam. alt</w:t>
            </w: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9C5442" w:rsidRDefault="009C5442" w:rsidP="009C5442">
            <w:r>
              <w:t xml:space="preserve">Saturday, August 29, 2020 </w:t>
            </w: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9C5442" w:rsidRDefault="009C5442" w:rsidP="009C5442">
            <w:r>
              <w:t>Notes</w:t>
            </w: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/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  <w:tr w:rsidR="009C5442" w:rsidRPr="00E05E2D" w:rsidTr="00541057">
        <w:trPr>
          <w:trHeight w:val="240"/>
        </w:trPr>
        <w:tc>
          <w:tcPr>
            <w:tcW w:w="5187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  <w:tc>
          <w:tcPr>
            <w:tcW w:w="5263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9C5442" w:rsidRDefault="009C5442" w:rsidP="009C5442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36, 2020: August 30, 2020 - September 05,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8"/>
        <w:gridCol w:w="5252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August 30,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August 31,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September 01,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September 02,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September 03,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September 04,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FA44BB" w:rsidRDefault="002E45EE" w:rsidP="002E45EE">
            <w:pPr>
              <w:rPr>
                <w:b/>
                <w:sz w:val="32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FA44BB" w:rsidRDefault="00541057" w:rsidP="002E45EE">
            <w:pPr>
              <w:rPr>
                <w:b/>
                <w:sz w:val="32"/>
                <w:szCs w:val="20"/>
              </w:rPr>
            </w:pPr>
            <w:r>
              <w:rPr>
                <w:b/>
                <w:sz w:val="32"/>
                <w:szCs w:val="20"/>
              </w:rPr>
              <w:t>6</w:t>
            </w:r>
            <w:r w:rsidR="00794730" w:rsidRPr="00FA44BB">
              <w:rPr>
                <w:b/>
                <w:sz w:val="32"/>
                <w:szCs w:val="20"/>
              </w:rPr>
              <w:t>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September 05,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37, 2020: September 06, 2020 - September 12,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8"/>
        <w:gridCol w:w="5252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September 06,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September 07,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September 08,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September 09,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Pr="00FA44BB" w:rsidRDefault="002E45EE" w:rsidP="002E45EE">
            <w:r w:rsidRPr="00FA44BB">
              <w:t xml:space="preserve">Thursday, September 10,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Pr="00FA44BB" w:rsidRDefault="002E45EE" w:rsidP="002E45EE">
            <w:r w:rsidRPr="00FA44BB">
              <w:t xml:space="preserve">Friday, September 11,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FA44BB" w:rsidRDefault="002E45EE" w:rsidP="002E45EE">
            <w:pPr>
              <w:rPr>
                <w:b/>
                <w:sz w:val="32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FA44BB" w:rsidRDefault="00541057" w:rsidP="002E45EE">
            <w:pPr>
              <w:rPr>
                <w:b/>
                <w:sz w:val="32"/>
                <w:szCs w:val="20"/>
              </w:rPr>
            </w:pPr>
            <w:r>
              <w:rPr>
                <w:b/>
                <w:sz w:val="32"/>
                <w:szCs w:val="20"/>
              </w:rPr>
              <w:t>6</w:t>
            </w:r>
            <w:r w:rsidR="00794730" w:rsidRPr="00FA44BB">
              <w:rPr>
                <w:b/>
                <w:sz w:val="32"/>
                <w:szCs w:val="20"/>
              </w:rPr>
              <w:t>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September 12,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38, 2020: September 13, 2020 - September 19,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8"/>
        <w:gridCol w:w="5252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September 13,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September 14,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September 15,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September 16,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September 17,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September 18,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FA44BB" w:rsidRDefault="002E45EE" w:rsidP="002E45EE">
            <w:pPr>
              <w:rPr>
                <w:b/>
                <w:sz w:val="32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FA44BB" w:rsidRDefault="00541057" w:rsidP="002E45EE">
            <w:pPr>
              <w:rPr>
                <w:b/>
                <w:sz w:val="32"/>
                <w:szCs w:val="20"/>
              </w:rPr>
            </w:pPr>
            <w:r>
              <w:rPr>
                <w:b/>
                <w:sz w:val="32"/>
                <w:szCs w:val="20"/>
              </w:rPr>
              <w:t>6</w:t>
            </w:r>
            <w:r w:rsidR="00794730" w:rsidRPr="00FA44BB">
              <w:rPr>
                <w:b/>
                <w:sz w:val="32"/>
                <w:szCs w:val="20"/>
              </w:rPr>
              <w:t>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September 19,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39, 2020: September 20, 2020 - September 26,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8"/>
        <w:gridCol w:w="5252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September 20,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September 21,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September 22,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September 23,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September 24,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September 25,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FA44BB" w:rsidRDefault="002E45EE" w:rsidP="002E45EE">
            <w:pPr>
              <w:rPr>
                <w:b/>
                <w:sz w:val="32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FA44BB" w:rsidRDefault="00541057" w:rsidP="002E45EE">
            <w:pPr>
              <w:rPr>
                <w:b/>
                <w:sz w:val="32"/>
                <w:szCs w:val="20"/>
              </w:rPr>
            </w:pPr>
            <w:r>
              <w:rPr>
                <w:b/>
                <w:sz w:val="32"/>
                <w:szCs w:val="20"/>
              </w:rPr>
              <w:t>6</w:t>
            </w:r>
            <w:r w:rsidR="00794730" w:rsidRPr="00FA44BB">
              <w:rPr>
                <w:b/>
                <w:sz w:val="32"/>
                <w:szCs w:val="20"/>
              </w:rPr>
              <w:t>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September 26,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40, 2020: September 27, 2020 - October 03,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8"/>
        <w:gridCol w:w="5252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September 27,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September 28,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541057" w:rsidP="002E45EE">
            <w:pPr>
              <w:rPr>
                <w:sz w:val="20"/>
                <w:szCs w:val="20"/>
              </w:rPr>
            </w:pPr>
            <w:r w:rsidRPr="00FA44BB">
              <w:rPr>
                <w:b/>
                <w:sz w:val="32"/>
              </w:rPr>
              <w:t>Exam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September 29,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September 30,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October 01,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October 02,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October 03,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FA44BB" w:rsidRDefault="002E45EE" w:rsidP="002E45EE">
            <w:pPr>
              <w:rPr>
                <w:b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541057" w:rsidRDefault="0054105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41057" w:rsidRPr="002E45EE" w:rsidRDefault="00541057" w:rsidP="00541057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 xml:space="preserve">Week 40, 2020: </w:t>
      </w:r>
      <w:r>
        <w:rPr>
          <w:sz w:val="28"/>
          <w:szCs w:val="28"/>
        </w:rPr>
        <w:t>October 04</w:t>
      </w:r>
      <w:r w:rsidRPr="002E45EE">
        <w:rPr>
          <w:sz w:val="28"/>
          <w:szCs w:val="28"/>
        </w:rPr>
        <w:t>, 2020</w:t>
      </w:r>
      <w:r>
        <w:rPr>
          <w:sz w:val="28"/>
          <w:szCs w:val="28"/>
        </w:rPr>
        <w:t xml:space="preserve"> - </w:t>
      </w:r>
      <w:r w:rsidR="00A05AAE">
        <w:rPr>
          <w:sz w:val="28"/>
          <w:szCs w:val="28"/>
        </w:rPr>
        <w:t>October 11</w:t>
      </w:r>
      <w:r w:rsidRPr="002E45EE">
        <w:rPr>
          <w:sz w:val="28"/>
          <w:szCs w:val="28"/>
        </w:rPr>
        <w:t>, 2020</w:t>
      </w:r>
    </w:p>
    <w:p w:rsidR="00541057" w:rsidRDefault="00541057" w:rsidP="00541057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41057" w:rsidRDefault="00541057" w:rsidP="00B50981">
            <w:r>
              <w:t xml:space="preserve">Sunday, </w:t>
            </w:r>
            <w:r w:rsidR="00A05AAE">
              <w:rPr>
                <w:sz w:val="28"/>
                <w:szCs w:val="28"/>
              </w:rPr>
              <w:t>October 04</w:t>
            </w:r>
            <w:r w:rsidR="00A05AAE" w:rsidRPr="002E45EE">
              <w:rPr>
                <w:sz w:val="28"/>
                <w:szCs w:val="28"/>
              </w:rPr>
              <w:t>, 2020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41057" w:rsidRDefault="00541057" w:rsidP="00A05AAE">
            <w:r>
              <w:t xml:space="preserve">Monday, </w:t>
            </w:r>
            <w:r w:rsidR="00A05AAE">
              <w:rPr>
                <w:sz w:val="28"/>
                <w:szCs w:val="28"/>
              </w:rPr>
              <w:t>October 0</w:t>
            </w:r>
            <w:r w:rsidR="00A05AAE">
              <w:rPr>
                <w:sz w:val="28"/>
                <w:szCs w:val="28"/>
              </w:rPr>
              <w:t>5</w:t>
            </w:r>
            <w:r w:rsidR="00A05AAE" w:rsidRPr="002E45EE">
              <w:rPr>
                <w:sz w:val="28"/>
                <w:szCs w:val="28"/>
              </w:rPr>
              <w:t>, 2020</w:t>
            </w: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41057" w:rsidRDefault="00541057" w:rsidP="00B50981">
            <w:r>
              <w:t xml:space="preserve">Tuesday, </w:t>
            </w:r>
            <w:r w:rsidR="00A05AAE">
              <w:rPr>
                <w:sz w:val="28"/>
                <w:szCs w:val="28"/>
              </w:rPr>
              <w:t>October 06</w:t>
            </w:r>
            <w:r w:rsidR="00A05AAE" w:rsidRPr="002E45EE">
              <w:rPr>
                <w:sz w:val="28"/>
                <w:szCs w:val="28"/>
              </w:rPr>
              <w:t>, 2020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41057" w:rsidRDefault="00541057" w:rsidP="00B50981">
            <w:r>
              <w:t xml:space="preserve">Wednesday, </w:t>
            </w:r>
            <w:r w:rsidR="00A05AAE">
              <w:rPr>
                <w:sz w:val="28"/>
                <w:szCs w:val="28"/>
              </w:rPr>
              <w:t>October 07</w:t>
            </w:r>
            <w:r w:rsidR="00A05AAE" w:rsidRPr="002E45EE">
              <w:rPr>
                <w:sz w:val="28"/>
                <w:szCs w:val="28"/>
              </w:rPr>
              <w:t>, 2020</w:t>
            </w: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41057" w:rsidRDefault="00541057" w:rsidP="00B50981">
            <w:r>
              <w:t xml:space="preserve">Thursday, </w:t>
            </w:r>
            <w:r w:rsidR="00A05AAE">
              <w:rPr>
                <w:sz w:val="28"/>
                <w:szCs w:val="28"/>
              </w:rPr>
              <w:t>October 08</w:t>
            </w:r>
            <w:r w:rsidR="00A05AAE" w:rsidRPr="002E45EE">
              <w:rPr>
                <w:sz w:val="28"/>
                <w:szCs w:val="28"/>
              </w:rPr>
              <w:t>, 2020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41057" w:rsidRDefault="00541057" w:rsidP="00A05AAE">
            <w:r>
              <w:t xml:space="preserve">Friday, </w:t>
            </w:r>
            <w:r w:rsidR="00A05AAE">
              <w:rPr>
                <w:sz w:val="28"/>
                <w:szCs w:val="28"/>
              </w:rPr>
              <w:t>October 0</w:t>
            </w:r>
            <w:r w:rsidR="00A05AAE">
              <w:rPr>
                <w:sz w:val="28"/>
                <w:szCs w:val="28"/>
              </w:rPr>
              <w:t>9</w:t>
            </w:r>
            <w:r w:rsidR="00A05AAE" w:rsidRPr="002E45EE">
              <w:rPr>
                <w:sz w:val="28"/>
                <w:szCs w:val="28"/>
              </w:rPr>
              <w:t>, 2020</w:t>
            </w: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41057" w:rsidRDefault="00541057" w:rsidP="00B50981">
            <w:r>
              <w:t xml:space="preserve">Saturday, </w:t>
            </w:r>
            <w:r w:rsidR="00A05AAE">
              <w:rPr>
                <w:sz w:val="28"/>
                <w:szCs w:val="28"/>
              </w:rPr>
              <w:t>October 10</w:t>
            </w:r>
            <w:r w:rsidR="00A05AAE" w:rsidRPr="002E45EE">
              <w:rPr>
                <w:sz w:val="28"/>
                <w:szCs w:val="28"/>
              </w:rPr>
              <w:t>, 2020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541057" w:rsidRDefault="00541057" w:rsidP="00B50981">
            <w:r>
              <w:t>Notes</w:t>
            </w: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Pr="00FA44BB" w:rsidRDefault="00A05AAE" w:rsidP="00B50981">
            <w:pPr>
              <w:rPr>
                <w:b/>
              </w:rPr>
            </w:pPr>
            <w:r w:rsidRPr="00A05AAE">
              <w:rPr>
                <w:b/>
                <w:color w:val="FF0000"/>
                <w:sz w:val="32"/>
              </w:rPr>
              <w:t>Exam</w:t>
            </w:r>
            <w:r w:rsidRPr="00A05AAE">
              <w:rPr>
                <w:b/>
                <w:color w:val="FF0000"/>
                <w:sz w:val="32"/>
              </w:rPr>
              <w:t xml:space="preserve"> ALT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  <w:tr w:rsidR="00541057" w:rsidRPr="00E05E2D" w:rsidTr="00B50981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541057" w:rsidRDefault="00541057" w:rsidP="00B50981">
            <w:pPr>
              <w:rPr>
                <w:sz w:val="20"/>
                <w:szCs w:val="20"/>
              </w:rPr>
            </w:pPr>
          </w:p>
        </w:tc>
      </w:tr>
    </w:tbl>
    <w:p w:rsidR="00541057" w:rsidRDefault="00541057" w:rsidP="00541057"/>
    <w:p w:rsidR="00541057" w:rsidRPr="00AA68E2" w:rsidRDefault="00541057" w:rsidP="00541057">
      <w:pPr>
        <w:rPr>
          <w:rFonts w:ascii="Arial" w:hAnsi="Arial" w:cs="Arial"/>
        </w:rPr>
      </w:pPr>
    </w:p>
    <w:p w:rsidR="00A90DC4" w:rsidRPr="00AA68E2" w:rsidRDefault="00A90DC4" w:rsidP="00E30C3C">
      <w:pPr>
        <w:rPr>
          <w:rFonts w:ascii="Arial" w:hAnsi="Arial" w:cs="Arial"/>
        </w:rPr>
      </w:pPr>
    </w:p>
    <w:sectPr w:rsidR="00A90DC4" w:rsidRPr="00AA68E2" w:rsidSect="005F7BF1">
      <w:footerReference w:type="default" r:id="rId10"/>
      <w:pgSz w:w="11906" w:h="16838" w:code="9"/>
      <w:pgMar w:top="720" w:right="720" w:bottom="144" w:left="720" w:header="70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0D0" w:rsidRDefault="002920D0" w:rsidP="0022304B">
      <w:r>
        <w:separator/>
      </w:r>
    </w:p>
  </w:endnote>
  <w:endnote w:type="continuationSeparator" w:id="0">
    <w:p w:rsidR="002920D0" w:rsidRDefault="002920D0" w:rsidP="00223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 Pro Med Disp">
    <w:altName w:val="Minion Pro Med Disp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188"/>
      <w:gridCol w:w="5278"/>
    </w:tblGrid>
    <w:tr w:rsidR="002920D0" w:rsidTr="005D02C6">
      <w:tc>
        <w:tcPr>
          <w:tcW w:w="5303" w:type="dxa"/>
        </w:tcPr>
        <w:p w:rsidR="002920D0" w:rsidRPr="005D02C6" w:rsidRDefault="002920D0" w:rsidP="00D74EB3">
          <w:pPr>
            <w:pStyle w:val="Footer"/>
            <w:rPr>
              <w:rFonts w:ascii="Verdana" w:hAnsi="Verdana"/>
              <w:color w:val="404040"/>
              <w:sz w:val="22"/>
              <w:szCs w:val="22"/>
            </w:rPr>
          </w:pPr>
          <w:r>
            <w:rPr>
              <w:rFonts w:ascii="Verdana" w:hAnsi="Verdana"/>
              <w:color w:val="404040"/>
              <w:sz w:val="22"/>
              <w:szCs w:val="22"/>
            </w:rPr>
            <w:t xml:space="preserve">B2 Exam </w:t>
          </w:r>
          <w:proofErr w:type="spellStart"/>
          <w:r>
            <w:rPr>
              <w:rFonts w:ascii="Verdana" w:hAnsi="Verdana"/>
              <w:color w:val="404040"/>
              <w:sz w:val="22"/>
              <w:szCs w:val="22"/>
            </w:rPr>
            <w:t>Calander</w:t>
          </w:r>
          <w:proofErr w:type="spellEnd"/>
        </w:p>
      </w:tc>
      <w:tc>
        <w:tcPr>
          <w:tcW w:w="5303" w:type="dxa"/>
        </w:tcPr>
        <w:p w:rsidR="002920D0" w:rsidRDefault="002920D0" w:rsidP="005D02C6">
          <w:pPr>
            <w:pStyle w:val="Footer"/>
            <w:jc w:val="right"/>
          </w:pPr>
          <w:r>
            <w:rPr>
              <w:noProof/>
              <w:lang w:val="es-ES" w:eastAsia="es-ES" w:bidi="ar-SA"/>
            </w:rPr>
            <w:drawing>
              <wp:inline distT="0" distB="0" distL="0" distR="0">
                <wp:extent cx="2674620" cy="251460"/>
                <wp:effectExtent l="0" t="0" r="0" b="0"/>
                <wp:docPr id="1" name="Imagen 1" descr="membre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membre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746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920D0" w:rsidRDefault="002920D0" w:rsidP="006C52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0D0" w:rsidRDefault="002920D0" w:rsidP="0022304B">
      <w:r>
        <w:separator/>
      </w:r>
    </w:p>
  </w:footnote>
  <w:footnote w:type="continuationSeparator" w:id="0">
    <w:p w:rsidR="002920D0" w:rsidRDefault="002920D0" w:rsidP="002230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716EC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517BE"/>
    <w:multiLevelType w:val="multilevel"/>
    <w:tmpl w:val="32C4EF7E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42E0354"/>
    <w:multiLevelType w:val="hybridMultilevel"/>
    <w:tmpl w:val="A88463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F7CE6"/>
    <w:multiLevelType w:val="hybridMultilevel"/>
    <w:tmpl w:val="5230778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98E2BA6"/>
    <w:multiLevelType w:val="hybridMultilevel"/>
    <w:tmpl w:val="AC302D72"/>
    <w:lvl w:ilvl="0" w:tplc="B16C0060">
      <w:start w:val="19"/>
      <w:numFmt w:val="bullet"/>
      <w:lvlText w:val="-"/>
      <w:lvlJc w:val="left"/>
      <w:pPr>
        <w:ind w:left="720" w:hanging="360"/>
      </w:pPr>
      <w:rPr>
        <w:rFonts w:ascii="Arial" w:eastAsia="Courier New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359CC"/>
    <w:multiLevelType w:val="hybridMultilevel"/>
    <w:tmpl w:val="62608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33D18"/>
    <w:multiLevelType w:val="hybridMultilevel"/>
    <w:tmpl w:val="1480CA9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0CC43A6"/>
    <w:multiLevelType w:val="hybridMultilevel"/>
    <w:tmpl w:val="100AA98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430847EA"/>
    <w:multiLevelType w:val="hybridMultilevel"/>
    <w:tmpl w:val="394EADC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4010A8A"/>
    <w:multiLevelType w:val="hybridMultilevel"/>
    <w:tmpl w:val="DA1A94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367885"/>
    <w:multiLevelType w:val="hybridMultilevel"/>
    <w:tmpl w:val="0A4416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3D2992"/>
    <w:multiLevelType w:val="hybridMultilevel"/>
    <w:tmpl w:val="565C996E"/>
    <w:lvl w:ilvl="0" w:tplc="701E95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A318E5"/>
    <w:multiLevelType w:val="hybridMultilevel"/>
    <w:tmpl w:val="C9A41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570769"/>
    <w:multiLevelType w:val="hybridMultilevel"/>
    <w:tmpl w:val="F2BA4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2"/>
  </w:num>
  <w:num w:numId="5">
    <w:abstractNumId w:val="13"/>
  </w:num>
  <w:num w:numId="6">
    <w:abstractNumId w:val="3"/>
  </w:num>
  <w:num w:numId="7">
    <w:abstractNumId w:val="1"/>
  </w:num>
  <w:num w:numId="8">
    <w:abstractNumId w:val="10"/>
  </w:num>
  <w:num w:numId="9">
    <w:abstractNumId w:val="11"/>
  </w:num>
  <w:num w:numId="10">
    <w:abstractNumId w:val="4"/>
  </w:num>
  <w:num w:numId="11">
    <w:abstractNumId w:val="9"/>
  </w:num>
  <w:num w:numId="12">
    <w:abstractNumId w:val="6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5EE"/>
    <w:rsid w:val="0000300A"/>
    <w:rsid w:val="000062D6"/>
    <w:rsid w:val="00011B48"/>
    <w:rsid w:val="00027472"/>
    <w:rsid w:val="0003347C"/>
    <w:rsid w:val="00045BA7"/>
    <w:rsid w:val="0005352C"/>
    <w:rsid w:val="00053710"/>
    <w:rsid w:val="0006604C"/>
    <w:rsid w:val="00072B85"/>
    <w:rsid w:val="000764EA"/>
    <w:rsid w:val="00092256"/>
    <w:rsid w:val="00096020"/>
    <w:rsid w:val="000A593B"/>
    <w:rsid w:val="000A7BF9"/>
    <w:rsid w:val="000A7DA4"/>
    <w:rsid w:val="000B2462"/>
    <w:rsid w:val="000D5F10"/>
    <w:rsid w:val="000F00BA"/>
    <w:rsid w:val="000F2B78"/>
    <w:rsid w:val="000F5721"/>
    <w:rsid w:val="001060AC"/>
    <w:rsid w:val="00106176"/>
    <w:rsid w:val="001200EE"/>
    <w:rsid w:val="0012300E"/>
    <w:rsid w:val="00134A44"/>
    <w:rsid w:val="00145E05"/>
    <w:rsid w:val="00150B71"/>
    <w:rsid w:val="001524FC"/>
    <w:rsid w:val="0015272E"/>
    <w:rsid w:val="00174DBA"/>
    <w:rsid w:val="00175915"/>
    <w:rsid w:val="00181E14"/>
    <w:rsid w:val="0018689E"/>
    <w:rsid w:val="001A1253"/>
    <w:rsid w:val="001B69F2"/>
    <w:rsid w:val="001B6EBD"/>
    <w:rsid w:val="001E3807"/>
    <w:rsid w:val="001E6106"/>
    <w:rsid w:val="002002FC"/>
    <w:rsid w:val="002108C0"/>
    <w:rsid w:val="00211C67"/>
    <w:rsid w:val="002120EA"/>
    <w:rsid w:val="0022304B"/>
    <w:rsid w:val="00226994"/>
    <w:rsid w:val="00231E51"/>
    <w:rsid w:val="0023633F"/>
    <w:rsid w:val="002409EF"/>
    <w:rsid w:val="002428B4"/>
    <w:rsid w:val="00243D7C"/>
    <w:rsid w:val="00267718"/>
    <w:rsid w:val="002853CB"/>
    <w:rsid w:val="002920D0"/>
    <w:rsid w:val="002937A5"/>
    <w:rsid w:val="002C371E"/>
    <w:rsid w:val="002D6406"/>
    <w:rsid w:val="002E45EE"/>
    <w:rsid w:val="002F62A3"/>
    <w:rsid w:val="0032159D"/>
    <w:rsid w:val="00322943"/>
    <w:rsid w:val="00325236"/>
    <w:rsid w:val="00336E06"/>
    <w:rsid w:val="00343E76"/>
    <w:rsid w:val="00354325"/>
    <w:rsid w:val="00356393"/>
    <w:rsid w:val="00365CDE"/>
    <w:rsid w:val="00385304"/>
    <w:rsid w:val="003866D0"/>
    <w:rsid w:val="003A20D9"/>
    <w:rsid w:val="003C3EE6"/>
    <w:rsid w:val="003D487D"/>
    <w:rsid w:val="003E20EC"/>
    <w:rsid w:val="003E2255"/>
    <w:rsid w:val="003E59CC"/>
    <w:rsid w:val="003F7067"/>
    <w:rsid w:val="004003AB"/>
    <w:rsid w:val="00406E9F"/>
    <w:rsid w:val="00435B64"/>
    <w:rsid w:val="00444564"/>
    <w:rsid w:val="004474E4"/>
    <w:rsid w:val="00464D23"/>
    <w:rsid w:val="004A0052"/>
    <w:rsid w:val="004A1BEE"/>
    <w:rsid w:val="004B3EF5"/>
    <w:rsid w:val="004B6884"/>
    <w:rsid w:val="004C3ED8"/>
    <w:rsid w:val="004D4ECC"/>
    <w:rsid w:val="004F3C86"/>
    <w:rsid w:val="004F4FC4"/>
    <w:rsid w:val="004F5D55"/>
    <w:rsid w:val="00502BE4"/>
    <w:rsid w:val="00507DD5"/>
    <w:rsid w:val="00525740"/>
    <w:rsid w:val="00535036"/>
    <w:rsid w:val="00541057"/>
    <w:rsid w:val="0054171B"/>
    <w:rsid w:val="00554969"/>
    <w:rsid w:val="00555D10"/>
    <w:rsid w:val="00577912"/>
    <w:rsid w:val="0058153F"/>
    <w:rsid w:val="0058158E"/>
    <w:rsid w:val="00581BA5"/>
    <w:rsid w:val="005B219F"/>
    <w:rsid w:val="005B2FB5"/>
    <w:rsid w:val="005D02C6"/>
    <w:rsid w:val="005E160D"/>
    <w:rsid w:val="005E6932"/>
    <w:rsid w:val="005F1A5A"/>
    <w:rsid w:val="005F4319"/>
    <w:rsid w:val="005F7BF1"/>
    <w:rsid w:val="00600611"/>
    <w:rsid w:val="006035F4"/>
    <w:rsid w:val="0060516D"/>
    <w:rsid w:val="00610415"/>
    <w:rsid w:val="00646389"/>
    <w:rsid w:val="00653D6E"/>
    <w:rsid w:val="00675A43"/>
    <w:rsid w:val="006846A2"/>
    <w:rsid w:val="006869A7"/>
    <w:rsid w:val="00687DA3"/>
    <w:rsid w:val="006953CC"/>
    <w:rsid w:val="006A4617"/>
    <w:rsid w:val="006B2665"/>
    <w:rsid w:val="006C52D9"/>
    <w:rsid w:val="006C55E0"/>
    <w:rsid w:val="006D231E"/>
    <w:rsid w:val="006D5BD1"/>
    <w:rsid w:val="006E7EF6"/>
    <w:rsid w:val="007114C6"/>
    <w:rsid w:val="0071261C"/>
    <w:rsid w:val="007212F9"/>
    <w:rsid w:val="007213B3"/>
    <w:rsid w:val="00722BDB"/>
    <w:rsid w:val="00725B5D"/>
    <w:rsid w:val="00726D7E"/>
    <w:rsid w:val="00736243"/>
    <w:rsid w:val="00760B2D"/>
    <w:rsid w:val="00762303"/>
    <w:rsid w:val="007809F7"/>
    <w:rsid w:val="00794730"/>
    <w:rsid w:val="007963BA"/>
    <w:rsid w:val="007A00DA"/>
    <w:rsid w:val="007B3555"/>
    <w:rsid w:val="007D5849"/>
    <w:rsid w:val="007E2A50"/>
    <w:rsid w:val="007E2C58"/>
    <w:rsid w:val="00815933"/>
    <w:rsid w:val="00835AFC"/>
    <w:rsid w:val="00855DAA"/>
    <w:rsid w:val="008661BD"/>
    <w:rsid w:val="00866520"/>
    <w:rsid w:val="00867501"/>
    <w:rsid w:val="00872890"/>
    <w:rsid w:val="00880F57"/>
    <w:rsid w:val="008842DC"/>
    <w:rsid w:val="00897145"/>
    <w:rsid w:val="008A2000"/>
    <w:rsid w:val="008A436D"/>
    <w:rsid w:val="008B2CBC"/>
    <w:rsid w:val="008C1EAE"/>
    <w:rsid w:val="008D016F"/>
    <w:rsid w:val="008D1689"/>
    <w:rsid w:val="008D72AD"/>
    <w:rsid w:val="008E46A7"/>
    <w:rsid w:val="008E4A8C"/>
    <w:rsid w:val="008E6705"/>
    <w:rsid w:val="00920C8A"/>
    <w:rsid w:val="009337F5"/>
    <w:rsid w:val="0094200A"/>
    <w:rsid w:val="00947ECA"/>
    <w:rsid w:val="00960B3D"/>
    <w:rsid w:val="0097032F"/>
    <w:rsid w:val="0098493F"/>
    <w:rsid w:val="009A3468"/>
    <w:rsid w:val="009A581A"/>
    <w:rsid w:val="009C0252"/>
    <w:rsid w:val="009C34E3"/>
    <w:rsid w:val="009C5442"/>
    <w:rsid w:val="009C7831"/>
    <w:rsid w:val="009E24C7"/>
    <w:rsid w:val="009E3B27"/>
    <w:rsid w:val="00A043A7"/>
    <w:rsid w:val="00A05AAE"/>
    <w:rsid w:val="00A153EB"/>
    <w:rsid w:val="00A17B4B"/>
    <w:rsid w:val="00A20EA6"/>
    <w:rsid w:val="00A253FC"/>
    <w:rsid w:val="00A34961"/>
    <w:rsid w:val="00A422B3"/>
    <w:rsid w:val="00A72F77"/>
    <w:rsid w:val="00A85DCF"/>
    <w:rsid w:val="00A909DD"/>
    <w:rsid w:val="00A90DC4"/>
    <w:rsid w:val="00AA1E0B"/>
    <w:rsid w:val="00AA68E2"/>
    <w:rsid w:val="00AC0B54"/>
    <w:rsid w:val="00AD469A"/>
    <w:rsid w:val="00AF22A2"/>
    <w:rsid w:val="00B133E9"/>
    <w:rsid w:val="00B135E8"/>
    <w:rsid w:val="00B26638"/>
    <w:rsid w:val="00B61FA5"/>
    <w:rsid w:val="00B646B7"/>
    <w:rsid w:val="00B7086E"/>
    <w:rsid w:val="00B72B8E"/>
    <w:rsid w:val="00B85698"/>
    <w:rsid w:val="00BA0302"/>
    <w:rsid w:val="00BA0F6F"/>
    <w:rsid w:val="00BA4E3B"/>
    <w:rsid w:val="00BB3462"/>
    <w:rsid w:val="00BB7275"/>
    <w:rsid w:val="00BC214F"/>
    <w:rsid w:val="00BD5642"/>
    <w:rsid w:val="00BE145D"/>
    <w:rsid w:val="00BE3963"/>
    <w:rsid w:val="00BE54BD"/>
    <w:rsid w:val="00BE6B47"/>
    <w:rsid w:val="00BF61EF"/>
    <w:rsid w:val="00C02D18"/>
    <w:rsid w:val="00C1081D"/>
    <w:rsid w:val="00C11204"/>
    <w:rsid w:val="00C21A23"/>
    <w:rsid w:val="00C220BF"/>
    <w:rsid w:val="00C305A6"/>
    <w:rsid w:val="00C3681D"/>
    <w:rsid w:val="00C43CBB"/>
    <w:rsid w:val="00C50585"/>
    <w:rsid w:val="00C5290E"/>
    <w:rsid w:val="00C550A7"/>
    <w:rsid w:val="00C56706"/>
    <w:rsid w:val="00C6189F"/>
    <w:rsid w:val="00C71322"/>
    <w:rsid w:val="00C81367"/>
    <w:rsid w:val="00C85C2B"/>
    <w:rsid w:val="00C921EA"/>
    <w:rsid w:val="00CA4976"/>
    <w:rsid w:val="00CA6E96"/>
    <w:rsid w:val="00CB6C7D"/>
    <w:rsid w:val="00CC001B"/>
    <w:rsid w:val="00CC66A4"/>
    <w:rsid w:val="00CD12FA"/>
    <w:rsid w:val="00CD3B07"/>
    <w:rsid w:val="00CF3C62"/>
    <w:rsid w:val="00D025FB"/>
    <w:rsid w:val="00D1247A"/>
    <w:rsid w:val="00D20578"/>
    <w:rsid w:val="00D3537B"/>
    <w:rsid w:val="00D51C0C"/>
    <w:rsid w:val="00D72619"/>
    <w:rsid w:val="00D74EB3"/>
    <w:rsid w:val="00D752ED"/>
    <w:rsid w:val="00D84655"/>
    <w:rsid w:val="00D86BF0"/>
    <w:rsid w:val="00DB29E4"/>
    <w:rsid w:val="00DC361A"/>
    <w:rsid w:val="00DC44DC"/>
    <w:rsid w:val="00DC4633"/>
    <w:rsid w:val="00DD3D8A"/>
    <w:rsid w:val="00E036D2"/>
    <w:rsid w:val="00E1032B"/>
    <w:rsid w:val="00E113BB"/>
    <w:rsid w:val="00E141C9"/>
    <w:rsid w:val="00E25FCE"/>
    <w:rsid w:val="00E26B9D"/>
    <w:rsid w:val="00E26DA2"/>
    <w:rsid w:val="00E30C3C"/>
    <w:rsid w:val="00E57482"/>
    <w:rsid w:val="00E77E96"/>
    <w:rsid w:val="00E839B3"/>
    <w:rsid w:val="00E8755E"/>
    <w:rsid w:val="00E901F4"/>
    <w:rsid w:val="00E91383"/>
    <w:rsid w:val="00E91CC3"/>
    <w:rsid w:val="00E958C3"/>
    <w:rsid w:val="00EA262E"/>
    <w:rsid w:val="00EC3658"/>
    <w:rsid w:val="00EF0603"/>
    <w:rsid w:val="00EF36C8"/>
    <w:rsid w:val="00F04D2D"/>
    <w:rsid w:val="00F06862"/>
    <w:rsid w:val="00F118F4"/>
    <w:rsid w:val="00F35E81"/>
    <w:rsid w:val="00F37071"/>
    <w:rsid w:val="00F51FD8"/>
    <w:rsid w:val="00F72AEC"/>
    <w:rsid w:val="00F74103"/>
    <w:rsid w:val="00F76BDD"/>
    <w:rsid w:val="00F84C84"/>
    <w:rsid w:val="00F8507B"/>
    <w:rsid w:val="00F91B6C"/>
    <w:rsid w:val="00FA3A7C"/>
    <w:rsid w:val="00FA44BB"/>
    <w:rsid w:val="00FA487D"/>
    <w:rsid w:val="00FD2DBE"/>
    <w:rsid w:val="00FF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7A7411D-8E19-4BAF-9CC3-7122D42EB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5EE"/>
    <w:rPr>
      <w:rFonts w:ascii="Times New Roman" w:eastAsia="Times New Roman" w:hAnsi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37F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304B"/>
    <w:pPr>
      <w:widowControl w:val="0"/>
      <w:tabs>
        <w:tab w:val="center" w:pos="4252"/>
        <w:tab w:val="right" w:pos="8504"/>
      </w:tabs>
    </w:pPr>
    <w:rPr>
      <w:rFonts w:ascii="Courier New" w:eastAsia="Courier New" w:hAnsi="Courier New" w:cs="Courier New"/>
      <w:color w:val="000000"/>
      <w:lang w:val="en-US"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22304B"/>
  </w:style>
  <w:style w:type="paragraph" w:styleId="Footer">
    <w:name w:val="footer"/>
    <w:basedOn w:val="Normal"/>
    <w:link w:val="FooterChar"/>
    <w:uiPriority w:val="99"/>
    <w:unhideWhenUsed/>
    <w:rsid w:val="0022304B"/>
    <w:pPr>
      <w:widowControl w:val="0"/>
      <w:tabs>
        <w:tab w:val="center" w:pos="4252"/>
        <w:tab w:val="right" w:pos="8504"/>
      </w:tabs>
    </w:pPr>
    <w:rPr>
      <w:rFonts w:ascii="Courier New" w:eastAsia="Courier New" w:hAnsi="Courier New" w:cs="Courier New"/>
      <w:color w:val="000000"/>
      <w:lang w:val="en-US" w:eastAsia="en-US" w:bidi="en-US"/>
    </w:rPr>
  </w:style>
  <w:style w:type="character" w:customStyle="1" w:styleId="FooterChar">
    <w:name w:val="Footer Char"/>
    <w:basedOn w:val="DefaultParagraphFont"/>
    <w:link w:val="Footer"/>
    <w:uiPriority w:val="99"/>
    <w:rsid w:val="0022304B"/>
  </w:style>
  <w:style w:type="paragraph" w:styleId="ListBullet">
    <w:name w:val="List Bullet"/>
    <w:basedOn w:val="Normal"/>
    <w:uiPriority w:val="99"/>
    <w:unhideWhenUsed/>
    <w:rsid w:val="0022304B"/>
    <w:pPr>
      <w:widowControl w:val="0"/>
      <w:numPr>
        <w:numId w:val="1"/>
      </w:numPr>
      <w:contextualSpacing/>
    </w:pPr>
    <w:rPr>
      <w:rFonts w:ascii="Courier New" w:eastAsia="Courier New" w:hAnsi="Courier New" w:cs="Courier New"/>
      <w:color w:val="000000"/>
      <w:lang w:val="en-US" w:eastAsia="en-US" w:bidi="en-US"/>
    </w:rPr>
  </w:style>
  <w:style w:type="character" w:customStyle="1" w:styleId="Bodytext2">
    <w:name w:val="Body text (2)_"/>
    <w:link w:val="Bodytext20"/>
    <w:rsid w:val="006C55E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C55E0"/>
    <w:pPr>
      <w:widowControl w:val="0"/>
      <w:shd w:val="clear" w:color="auto" w:fill="FFFFFF"/>
      <w:spacing w:after="340" w:line="310" w:lineRule="exact"/>
      <w:jc w:val="center"/>
    </w:pPr>
    <w:rPr>
      <w:sz w:val="28"/>
      <w:szCs w:val="28"/>
      <w:lang w:val="es-ES" w:eastAsia="en-US"/>
    </w:rPr>
  </w:style>
  <w:style w:type="character" w:customStyle="1" w:styleId="Bodytext8">
    <w:name w:val="Body text (8)_"/>
    <w:link w:val="Bodytext80"/>
    <w:rsid w:val="006C55E0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6C55E0"/>
    <w:pPr>
      <w:widowControl w:val="0"/>
      <w:shd w:val="clear" w:color="auto" w:fill="FFFFFF"/>
      <w:spacing w:line="403" w:lineRule="exact"/>
    </w:pPr>
    <w:rPr>
      <w:i/>
      <w:iCs/>
      <w:sz w:val="28"/>
      <w:szCs w:val="28"/>
      <w:lang w:val="es-ES" w:eastAsia="en-US"/>
    </w:rPr>
  </w:style>
  <w:style w:type="character" w:customStyle="1" w:styleId="Heading5">
    <w:name w:val="Heading #5_"/>
    <w:link w:val="Heading50"/>
    <w:rsid w:val="006C55E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Heading50">
    <w:name w:val="Heading #5"/>
    <w:basedOn w:val="Normal"/>
    <w:link w:val="Heading5"/>
    <w:rsid w:val="006C55E0"/>
    <w:pPr>
      <w:widowControl w:val="0"/>
      <w:shd w:val="clear" w:color="auto" w:fill="FFFFFF"/>
      <w:spacing w:after="400" w:line="310" w:lineRule="exact"/>
      <w:outlineLvl w:val="4"/>
    </w:pPr>
    <w:rPr>
      <w:b/>
      <w:bCs/>
      <w:sz w:val="28"/>
      <w:szCs w:val="28"/>
      <w:lang w:val="es-ES" w:eastAsia="en-US"/>
    </w:rPr>
  </w:style>
  <w:style w:type="character" w:customStyle="1" w:styleId="Heading4">
    <w:name w:val="Heading #4_"/>
    <w:link w:val="Heading40"/>
    <w:rsid w:val="006C55E0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Heading40">
    <w:name w:val="Heading #4"/>
    <w:basedOn w:val="Normal"/>
    <w:link w:val="Heading4"/>
    <w:rsid w:val="006C55E0"/>
    <w:pPr>
      <w:widowControl w:val="0"/>
      <w:shd w:val="clear" w:color="auto" w:fill="FFFFFF"/>
      <w:spacing w:before="400" w:after="1160" w:line="354" w:lineRule="exact"/>
      <w:ind w:hanging="300"/>
      <w:outlineLvl w:val="3"/>
    </w:pPr>
    <w:rPr>
      <w:sz w:val="32"/>
      <w:szCs w:val="32"/>
      <w:lang w:val="es-ES" w:eastAsia="en-US"/>
    </w:rPr>
  </w:style>
  <w:style w:type="character" w:customStyle="1" w:styleId="Bodytext2Spacing1pt">
    <w:name w:val="Body text (2) + Spacing 1 pt"/>
    <w:rsid w:val="006C55E0"/>
    <w:rPr>
      <w:rFonts w:ascii="Times New Roman" w:eastAsia="Times New Roman" w:hAnsi="Times New Roman" w:cs="Times New Roman"/>
      <w:color w:val="000000"/>
      <w:spacing w:val="3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Bodytext215ptScale60">
    <w:name w:val="Body text (2) + 15 pt;Scale 60%"/>
    <w:rsid w:val="006C55E0"/>
    <w:rPr>
      <w:rFonts w:ascii="Times New Roman" w:eastAsia="Times New Roman" w:hAnsi="Times New Roman" w:cs="Times New Roman"/>
      <w:color w:val="000000"/>
      <w:spacing w:val="0"/>
      <w:w w:val="60"/>
      <w:position w:val="0"/>
      <w:sz w:val="30"/>
      <w:szCs w:val="30"/>
      <w:shd w:val="clear" w:color="auto" w:fill="FFFFFF"/>
      <w:lang w:val="en-US" w:eastAsia="en-US" w:bidi="en-US"/>
    </w:rPr>
  </w:style>
  <w:style w:type="character" w:customStyle="1" w:styleId="Bodytext215ptScale50">
    <w:name w:val="Body text (2) + 15 pt;Scale 50%"/>
    <w:rsid w:val="006C55E0"/>
    <w:rPr>
      <w:rFonts w:ascii="Times New Roman" w:eastAsia="Times New Roman" w:hAnsi="Times New Roman" w:cs="Times New Roman"/>
      <w:color w:val="000000"/>
      <w:spacing w:val="0"/>
      <w:w w:val="50"/>
      <w:position w:val="0"/>
      <w:sz w:val="30"/>
      <w:szCs w:val="30"/>
      <w:shd w:val="clear" w:color="auto" w:fill="FFFFFF"/>
      <w:lang w:val="en-US" w:eastAsia="en-US" w:bidi="en-US"/>
    </w:rPr>
  </w:style>
  <w:style w:type="character" w:customStyle="1" w:styleId="Bodytext213ptBoldSmallCaps">
    <w:name w:val="Body text (2) + 13 pt;Bold;Small Caps"/>
    <w:rsid w:val="006C55E0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paragraph" w:customStyle="1" w:styleId="CM30">
    <w:name w:val="CM30"/>
    <w:basedOn w:val="Normal"/>
    <w:next w:val="Normal"/>
    <w:uiPriority w:val="99"/>
    <w:rsid w:val="003866D0"/>
    <w:pPr>
      <w:widowControl w:val="0"/>
      <w:autoSpaceDE w:val="0"/>
      <w:autoSpaceDN w:val="0"/>
      <w:adjustRightInd w:val="0"/>
    </w:pPr>
    <w:rPr>
      <w:rFonts w:ascii="Georgia" w:hAnsi="Georgia"/>
      <w:lang w:val="es-ES" w:eastAsia="es-ES"/>
    </w:rPr>
  </w:style>
  <w:style w:type="paragraph" w:customStyle="1" w:styleId="Default">
    <w:name w:val="Default"/>
    <w:rsid w:val="00E26DA2"/>
    <w:pPr>
      <w:widowControl w:val="0"/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</w:rPr>
  </w:style>
  <w:style w:type="paragraph" w:customStyle="1" w:styleId="CM2">
    <w:name w:val="CM2"/>
    <w:basedOn w:val="Normal"/>
    <w:next w:val="Normal"/>
    <w:uiPriority w:val="99"/>
    <w:rsid w:val="00E26DA2"/>
    <w:pPr>
      <w:widowControl w:val="0"/>
      <w:autoSpaceDE w:val="0"/>
      <w:autoSpaceDN w:val="0"/>
      <w:adjustRightInd w:val="0"/>
      <w:spacing w:line="240" w:lineRule="atLeast"/>
    </w:pPr>
    <w:rPr>
      <w:rFonts w:ascii="Minion Pro Med Disp" w:hAnsi="Minion Pro Med Disp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B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50B71"/>
    <w:rPr>
      <w:rFonts w:ascii="Segoe UI" w:eastAsia="Courier New" w:hAnsi="Segoe UI" w:cs="Segoe UI"/>
      <w:color w:val="000000"/>
      <w:sz w:val="18"/>
      <w:szCs w:val="18"/>
      <w:lang w:bidi="en-US"/>
    </w:rPr>
  </w:style>
  <w:style w:type="character" w:styleId="Hyperlink">
    <w:name w:val="Hyperlink"/>
    <w:uiPriority w:val="99"/>
    <w:unhideWhenUsed/>
    <w:rsid w:val="00C220B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7963BA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C43CBB"/>
    <w:pPr>
      <w:widowControl w:val="0"/>
      <w:ind w:left="720"/>
      <w:contextualSpacing/>
    </w:pPr>
    <w:rPr>
      <w:rFonts w:ascii="Courier New" w:eastAsia="Courier New" w:hAnsi="Courier New" w:cs="Courier New"/>
      <w:color w:val="00000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9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61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19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3398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single" w:sz="6" w:space="9" w:color="EDF1F3"/>
                                <w:left w:val="single" w:sz="2" w:space="0" w:color="auto"/>
                                <w:bottom w:val="single" w:sz="2" w:space="4" w:color="auto"/>
                                <w:right w:val="single" w:sz="2" w:space="8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7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14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999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93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0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92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49735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51634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643909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DF1F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3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08822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283527">
                                  <w:marLeft w:val="4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56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03381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3051390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DF1F3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84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374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125">
                                              <w:marLeft w:val="4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0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680503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3540389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EDF1F3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91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98714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529401">
                                                          <w:marLeft w:val="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262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24780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830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5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16117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single" w:sz="6" w:space="9" w:color="EDF1F3"/>
                                <w:left w:val="single" w:sz="2" w:space="0" w:color="auto"/>
                                <w:bottom w:val="single" w:sz="2" w:space="4" w:color="auto"/>
                                <w:right w:val="single" w:sz="2" w:space="8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0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5671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534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4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240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066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6412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3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66776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9058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DF1F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90053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16281">
                                  <w:marLeft w:val="4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98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78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211196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DF1F3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6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84380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52989">
                                              <w:marLeft w:val="4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25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4326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3138944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EDF1F3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415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1998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739406">
                                                          <w:marLeft w:val="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420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933134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007693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EDF1F3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94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12611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570715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290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794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9870001">
                                                                      <w:marLeft w:val="3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6" w:space="0" w:color="EDF1F3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4030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7758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5051122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593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6047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kCLMH9igyCZufoV3CwyJSYJlAaKE0dLI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GxJ8dHKJll_cz1A_RRIV-uIQoRmdbIOY?usp=shar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Custom%20Office%20Templates\academ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88091-6FFE-47C8-B2EC-45CF352F7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academy.dotx</Template>
  <TotalTime>0</TotalTime>
  <Pages>18</Pages>
  <Words>1141</Words>
  <Characters>6279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2020-06-19T15:56:00Z</cp:lastPrinted>
  <dcterms:created xsi:type="dcterms:W3CDTF">2020-06-19T16:00:00Z</dcterms:created>
  <dcterms:modified xsi:type="dcterms:W3CDTF">2020-06-19T16:00:00Z</dcterms:modified>
</cp:coreProperties>
</file>